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XSpec="right" w:tblpY="2540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022"/>
        <w:gridCol w:w="1505"/>
        <w:gridCol w:w="1570"/>
        <w:gridCol w:w="2958"/>
      </w:tblGrid>
      <w:tr w:rsidR="00AA1AE7" w:rsidRPr="00445686" w:rsidTr="003504F4">
        <w:tc>
          <w:tcPr>
            <w:tcW w:w="3022" w:type="dxa"/>
            <w:tcBorders>
              <w:bottom w:val="single" w:sz="2" w:space="0" w:color="808080" w:themeColor="background1" w:themeShade="80"/>
            </w:tcBorders>
            <w:shd w:val="clear" w:color="auto" w:fill="007575" w:themeFill="accent2"/>
          </w:tcPr>
          <w:p w:rsidR="00AA1AE7" w:rsidRPr="00E36870" w:rsidRDefault="006360C5" w:rsidP="006360C5">
            <w:pPr>
              <w:spacing w:before="60" w:after="60"/>
              <w:jc w:val="left"/>
              <w:rPr>
                <w:rStyle w:val="Sous-titreCar"/>
                <w:b/>
                <w:color w:val="808080" w:themeColor="background1" w:themeShade="80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NOM DE L’ORGANISATION</w:t>
            </w:r>
            <w:r w:rsidR="00AA1AE7" w:rsidRPr="00E36870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Style w:val="Appelnotedebasdep"/>
                <w:rFonts w:ascii="Verdana" w:hAnsi="Verdana"/>
                <w:b w:val="0"/>
                <w:sz w:val="16"/>
                <w:szCs w:val="16"/>
              </w:rPr>
              <w:footnoteReference w:id="1"/>
            </w:r>
          </w:p>
        </w:tc>
        <w:tc>
          <w:tcPr>
            <w:tcW w:w="3075" w:type="dxa"/>
            <w:gridSpan w:val="2"/>
            <w:tcBorders>
              <w:bottom w:val="single" w:sz="2" w:space="0" w:color="808080" w:themeColor="background1" w:themeShade="80"/>
            </w:tcBorders>
          </w:tcPr>
          <w:p w:rsidR="00AA1AE7" w:rsidRPr="00E36870" w:rsidRDefault="006360C5" w:rsidP="00831E40">
            <w:pPr>
              <w:spacing w:before="60" w:after="60"/>
              <w:jc w:val="left"/>
              <w:rPr>
                <w:rStyle w:val="Sous-titreCar"/>
                <w:b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Verdana" w:hAnsi="Verdana"/>
                <w:b/>
                <w:color w:val="808080" w:themeColor="background1" w:themeShade="80"/>
                <w:sz w:val="16"/>
                <w:szCs w:val="16"/>
              </w:rPr>
              <w:t>GROUPE DE JEUNES</w:t>
            </w:r>
            <w:r>
              <w:rPr>
                <w:rStyle w:val="Appelnotedebasdep"/>
                <w:rFonts w:ascii="Verdana" w:hAnsi="Verdana"/>
                <w:b w:val="0"/>
                <w:sz w:val="16"/>
                <w:szCs w:val="16"/>
              </w:rPr>
              <w:footnoteReference w:id="2"/>
            </w:r>
          </w:p>
        </w:tc>
        <w:tc>
          <w:tcPr>
            <w:tcW w:w="2958" w:type="dxa"/>
            <w:tcBorders>
              <w:bottom w:val="single" w:sz="2" w:space="0" w:color="808080" w:themeColor="background1" w:themeShade="80"/>
            </w:tcBorders>
            <w:shd w:val="clear" w:color="auto" w:fill="007575" w:themeFill="accent2"/>
          </w:tcPr>
          <w:p w:rsidR="00673953" w:rsidRDefault="006360C5" w:rsidP="00673953">
            <w:pPr>
              <w:spacing w:before="60" w:after="60"/>
              <w:jc w:val="left"/>
              <w:rPr>
                <w:rStyle w:val="Sous-titreCar"/>
                <w:b/>
                <w:color w:val="FFFFFF" w:themeColor="background1"/>
                <w:sz w:val="16"/>
                <w:szCs w:val="16"/>
              </w:rPr>
            </w:pPr>
            <w:r>
              <w:rPr>
                <w:rStyle w:val="Sous-titreCar"/>
                <w:b/>
                <w:color w:val="FFFFFF" w:themeColor="background1"/>
                <w:sz w:val="16"/>
                <w:szCs w:val="16"/>
              </w:rPr>
              <w:t>DATE</w:t>
            </w:r>
            <w:r>
              <w:rPr>
                <w:rStyle w:val="Appelnotedebasdep"/>
                <w:rFonts w:ascii="Verdana" w:eastAsiaTheme="majorEastAsia" w:hAnsi="Verdana" w:cstheme="majorBidi"/>
                <w:b w:val="0"/>
                <w:iCs/>
                <w:spacing w:val="15"/>
                <w:sz w:val="16"/>
                <w:szCs w:val="16"/>
              </w:rPr>
              <w:footnoteReference w:id="3"/>
            </w:r>
          </w:p>
          <w:p w:rsidR="00AA1AE7" w:rsidRPr="00BF0D46" w:rsidRDefault="00BF0D46" w:rsidP="00673953">
            <w:pPr>
              <w:spacing w:before="60" w:after="60"/>
              <w:jc w:val="left"/>
              <w:rPr>
                <w:rStyle w:val="Sous-titreCar"/>
                <w:b/>
                <w:color w:val="FFFFFF" w:themeColor="background1"/>
                <w:sz w:val="16"/>
                <w:szCs w:val="16"/>
              </w:rPr>
            </w:pPr>
            <w:r>
              <w:rPr>
                <w:rStyle w:val="Sous-titreCar"/>
                <w:b/>
                <w:color w:val="FFFFFF" w:themeColor="background1"/>
                <w:sz w:val="16"/>
                <w:szCs w:val="16"/>
              </w:rPr>
              <w:t>TERRITOIRE :</w:t>
            </w:r>
          </w:p>
        </w:tc>
      </w:tr>
      <w:tr w:rsidR="003504F4" w:rsidRPr="00445686" w:rsidTr="003504F4">
        <w:tc>
          <w:tcPr>
            <w:tcW w:w="4527" w:type="dxa"/>
            <w:gridSpan w:val="2"/>
            <w:shd w:val="clear" w:color="auto" w:fill="808080" w:themeFill="background1" w:themeFillShade="80"/>
          </w:tcPr>
          <w:p w:rsidR="003504F4" w:rsidRPr="00445686" w:rsidRDefault="003504F4" w:rsidP="006360C5">
            <w:pPr>
              <w:jc w:val="left"/>
              <w:rPr>
                <w:rStyle w:val="Sous-titreCar"/>
                <w:b/>
                <w:color w:val="808080" w:themeColor="background1" w:themeShade="80"/>
                <w:sz w:val="19"/>
                <w:szCs w:val="19"/>
              </w:rPr>
            </w:pPr>
            <w:r w:rsidRPr="00445686">
              <w:rPr>
                <w:rStyle w:val="Sous-titreCar"/>
                <w:b/>
                <w:color w:val="FFFFFF" w:themeColor="background1"/>
                <w:sz w:val="19"/>
                <w:szCs w:val="19"/>
              </w:rPr>
              <w:t>TH</w:t>
            </w:r>
            <w:r>
              <w:rPr>
                <w:rStyle w:val="Sous-titreCar"/>
                <w:b/>
                <w:color w:val="FFFFFF" w:themeColor="background1"/>
                <w:sz w:val="19"/>
                <w:szCs w:val="19"/>
              </w:rPr>
              <w:t>È</w:t>
            </w:r>
            <w:r w:rsidRPr="00445686">
              <w:rPr>
                <w:rStyle w:val="Sous-titreCar"/>
                <w:b/>
                <w:color w:val="FFFFFF" w:themeColor="background1"/>
                <w:sz w:val="19"/>
                <w:szCs w:val="19"/>
              </w:rPr>
              <w:t>ME</w:t>
            </w:r>
            <w:r w:rsidR="0058563D">
              <w:rPr>
                <w:rStyle w:val="Appelnotedebasdep"/>
                <w:rFonts w:ascii="Verdana" w:eastAsiaTheme="majorEastAsia" w:hAnsi="Verdana" w:cstheme="majorBidi"/>
                <w:b w:val="0"/>
                <w:iCs/>
                <w:spacing w:val="15"/>
              </w:rPr>
              <w:footnoteReference w:id="4"/>
            </w:r>
            <w:r w:rsidRPr="00445686">
              <w:rPr>
                <w:rStyle w:val="Sous-titreCar"/>
                <w:b/>
                <w:color w:val="FFFFFF" w:themeColor="background1"/>
                <w:sz w:val="19"/>
                <w:szCs w:val="19"/>
              </w:rPr>
              <w:t> :</w:t>
            </w:r>
            <w:r>
              <w:rPr>
                <w:rStyle w:val="Sous-titreCar"/>
                <w:b/>
                <w:color w:val="FFFFFF" w:themeColor="background1"/>
                <w:sz w:val="19"/>
                <w:szCs w:val="19"/>
              </w:rPr>
              <w:t xml:space="preserve"> </w:t>
            </w:r>
          </w:p>
        </w:tc>
        <w:tc>
          <w:tcPr>
            <w:tcW w:w="4528" w:type="dxa"/>
            <w:gridSpan w:val="2"/>
            <w:shd w:val="clear" w:color="auto" w:fill="FFFFFF" w:themeFill="background1"/>
          </w:tcPr>
          <w:p w:rsidR="003504F4" w:rsidRPr="003504F4" w:rsidRDefault="003504F4" w:rsidP="006360C5">
            <w:pPr>
              <w:jc w:val="left"/>
              <w:rPr>
                <w:rStyle w:val="Sous-titreCar"/>
                <w:b/>
                <w:color w:val="808080" w:themeColor="background1" w:themeShade="80"/>
                <w:sz w:val="19"/>
                <w:szCs w:val="19"/>
              </w:rPr>
            </w:pPr>
            <w:r w:rsidRPr="00445686">
              <w:rPr>
                <w:rStyle w:val="Sous-titreCar"/>
                <w:b/>
                <w:color w:val="808080" w:themeColor="background1" w:themeShade="80"/>
                <w:sz w:val="19"/>
                <w:szCs w:val="19"/>
              </w:rPr>
              <w:t xml:space="preserve">TYPE : </w:t>
            </w:r>
          </w:p>
        </w:tc>
      </w:tr>
      <w:tr w:rsidR="00AA1AE7" w:rsidRPr="00445686" w:rsidTr="0026767B">
        <w:tc>
          <w:tcPr>
            <w:tcW w:w="9055" w:type="dxa"/>
            <w:gridSpan w:val="4"/>
            <w:tcBorders>
              <w:bottom w:val="single" w:sz="2" w:space="0" w:color="808080" w:themeColor="background1" w:themeShade="80"/>
            </w:tcBorders>
          </w:tcPr>
          <w:p w:rsidR="00AA1AE7" w:rsidRDefault="00AA1AE7" w:rsidP="00831E40">
            <w:pPr>
              <w:spacing w:before="500"/>
              <w:ind w:left="113"/>
              <w:jc w:val="left"/>
              <w:rPr>
                <w:rFonts w:eastAsiaTheme="majorEastAsia" w:cstheme="majorBidi"/>
                <w:b/>
                <w:iCs/>
                <w:color w:val="808080" w:themeColor="background1" w:themeShade="80"/>
                <w:spacing w:val="15"/>
                <w:sz w:val="44"/>
                <w:szCs w:val="24"/>
              </w:rPr>
            </w:pPr>
            <w:r w:rsidRPr="00D244E6">
              <w:rPr>
                <w:rStyle w:val="Sous-titreCar"/>
                <w:b/>
                <w:color w:val="808080" w:themeColor="background1" w:themeShade="80"/>
                <w:sz w:val="44"/>
              </w:rPr>
              <w:t xml:space="preserve">FICHE </w:t>
            </w:r>
            <w:r>
              <w:rPr>
                <w:rStyle w:val="Sous-titreCar"/>
                <w:b/>
                <w:color w:val="808080" w:themeColor="background1" w:themeShade="80"/>
                <w:sz w:val="44"/>
              </w:rPr>
              <w:t>INITIATIVE</w:t>
            </w:r>
          </w:p>
          <w:p w:rsidR="00065EB5" w:rsidRPr="00BC4C5C" w:rsidRDefault="006360C5" w:rsidP="003504F4">
            <w:pPr>
              <w:spacing w:line="360" w:lineRule="auto"/>
              <w:ind w:left="113" w:right="269"/>
              <w:jc w:val="left"/>
              <w:rPr>
                <w:rFonts w:ascii="Verdana" w:eastAsiaTheme="majorEastAsia" w:hAnsi="Verdana" w:cstheme="majorBidi"/>
                <w:b/>
                <w:color w:val="007575" w:themeColor="accent2"/>
                <w:spacing w:val="15"/>
                <w:sz w:val="48"/>
                <w:szCs w:val="48"/>
              </w:rPr>
            </w:pPr>
            <w:r w:rsidRPr="00BC4C5C">
              <w:rPr>
                <w:rFonts w:ascii="Verdana" w:eastAsiaTheme="majorEastAsia" w:hAnsi="Verdana" w:cstheme="majorBidi"/>
                <w:b/>
                <w:color w:val="007575" w:themeColor="accent2"/>
                <w:spacing w:val="15"/>
                <w:sz w:val="48"/>
                <w:szCs w:val="48"/>
              </w:rPr>
              <w:t>Nom de l’initiative</w:t>
            </w:r>
          </w:p>
          <w:p w:rsidR="00065EB5" w:rsidRPr="00BC4C5C" w:rsidRDefault="00065EB5" w:rsidP="00065EB5">
            <w:pPr>
              <w:ind w:left="113" w:right="269"/>
              <w:jc w:val="left"/>
              <w:rPr>
                <w:rStyle w:val="Sous-titreCar"/>
                <w:b/>
                <w:sz w:val="16"/>
                <w:szCs w:val="16"/>
              </w:rPr>
            </w:pPr>
          </w:p>
          <w:p w:rsidR="00065EB5" w:rsidRDefault="006360C5" w:rsidP="00065EB5">
            <w:pPr>
              <w:ind w:left="113" w:right="269"/>
              <w:jc w:val="left"/>
              <w:rPr>
                <w:rStyle w:val="Sous-titreCar"/>
                <w:b/>
                <w:sz w:val="16"/>
                <w:szCs w:val="16"/>
              </w:rPr>
            </w:pPr>
            <w:r w:rsidRPr="00BC4C5C">
              <w:rPr>
                <w:rStyle w:val="Sous-titreCar"/>
                <w:b/>
                <w:sz w:val="16"/>
                <w:szCs w:val="16"/>
              </w:rPr>
              <w:t>Photo</w:t>
            </w:r>
          </w:p>
          <w:p w:rsidR="00065EB5" w:rsidRDefault="00065EB5" w:rsidP="00065EB5">
            <w:pPr>
              <w:ind w:left="113" w:right="269"/>
              <w:jc w:val="left"/>
              <w:rPr>
                <w:rStyle w:val="Sous-titreCar"/>
                <w:b/>
                <w:sz w:val="16"/>
                <w:szCs w:val="16"/>
              </w:rPr>
            </w:pPr>
          </w:p>
          <w:p w:rsidR="00D872B6" w:rsidRDefault="00D872B6" w:rsidP="00065EB5">
            <w:pPr>
              <w:ind w:left="113" w:right="269"/>
              <w:jc w:val="left"/>
              <w:rPr>
                <w:rStyle w:val="Sous-titreCar"/>
                <w:b/>
                <w:iCs w:val="0"/>
                <w:color w:val="007575" w:themeColor="accent2"/>
                <w:sz w:val="48"/>
                <w:szCs w:val="48"/>
              </w:rPr>
            </w:pPr>
          </w:p>
          <w:p w:rsidR="00D872B6" w:rsidRPr="00065EB5" w:rsidRDefault="00D872B6" w:rsidP="00065EB5">
            <w:pPr>
              <w:ind w:left="113" w:right="269"/>
              <w:jc w:val="left"/>
              <w:rPr>
                <w:rStyle w:val="Sous-titreCar"/>
                <w:b/>
                <w:iCs w:val="0"/>
                <w:color w:val="007575" w:themeColor="accent2"/>
                <w:sz w:val="48"/>
                <w:szCs w:val="48"/>
              </w:rPr>
            </w:pPr>
          </w:p>
        </w:tc>
      </w:tr>
      <w:tr w:rsidR="004501C6" w:rsidRPr="00065EB5" w:rsidTr="004408B7">
        <w:tc>
          <w:tcPr>
            <w:tcW w:w="9055" w:type="dxa"/>
            <w:gridSpan w:val="4"/>
            <w:tcBorders>
              <w:top w:val="single" w:sz="2" w:space="0" w:color="808080" w:themeColor="background1" w:themeShade="80"/>
              <w:left w:val="single" w:sz="2" w:space="0" w:color="FCEAD8" w:themeColor="background2"/>
              <w:bottom w:val="single" w:sz="2" w:space="0" w:color="808080" w:themeColor="background1" w:themeShade="80"/>
              <w:right w:val="single" w:sz="2" w:space="0" w:color="EE7D11" w:themeColor="accent1"/>
            </w:tcBorders>
            <w:shd w:val="clear" w:color="auto" w:fill="FCEAD8" w:themeFill="background2"/>
          </w:tcPr>
          <w:p w:rsidR="004501C6" w:rsidRPr="00D872B6" w:rsidRDefault="004501C6" w:rsidP="00065EB5">
            <w:pPr>
              <w:pStyle w:val="ExergueListecourte"/>
              <w:rPr>
                <w:rFonts w:ascii="Verdana" w:hAnsi="Verdana"/>
                <w:b/>
                <w:color w:val="007575" w:themeColor="accent2"/>
                <w:sz w:val="24"/>
                <w:szCs w:val="24"/>
                <w:lang w:val="fr-FR"/>
              </w:rPr>
            </w:pPr>
            <w:r w:rsidRPr="003504F4">
              <w:rPr>
                <w:rFonts w:ascii="Verdana" w:hAnsi="Verdana"/>
                <w:b/>
                <w:color w:val="007575" w:themeColor="accent2"/>
                <w:sz w:val="24"/>
                <w:szCs w:val="24"/>
                <w:lang w:val="fr-FR"/>
              </w:rPr>
              <w:t>Résumé</w:t>
            </w:r>
            <w:r w:rsidR="006360C5">
              <w:rPr>
                <w:rFonts w:ascii="Verdana" w:hAnsi="Verdana"/>
                <w:b/>
                <w:color w:val="007575" w:themeColor="accent2"/>
                <w:sz w:val="24"/>
                <w:szCs w:val="24"/>
                <w:lang w:val="fr-FR"/>
              </w:rPr>
              <w:t xml:space="preserve"> </w:t>
            </w:r>
            <w:r w:rsidRPr="003504F4">
              <w:rPr>
                <w:rFonts w:ascii="Verdana" w:hAnsi="Verdana"/>
                <w:b/>
                <w:color w:val="007575" w:themeColor="accent2"/>
                <w:sz w:val="24"/>
                <w:szCs w:val="24"/>
                <w:lang w:val="fr-FR"/>
              </w:rPr>
              <w:t xml:space="preserve"> </w:t>
            </w:r>
          </w:p>
          <w:p w:rsidR="004501C6" w:rsidRPr="00D872B6" w:rsidRDefault="006360C5" w:rsidP="006360C5">
            <w:pPr>
              <w:pStyle w:val="ExergueListecourte"/>
              <w:rPr>
                <w:rStyle w:val="Sous-titreCar"/>
                <w:rFonts w:eastAsiaTheme="minorHAnsi" w:cstheme="minorBidi"/>
                <w:i/>
                <w:iCs w:val="0"/>
                <w:color w:val="000000" w:themeColor="text1"/>
                <w:spacing w:val="0"/>
                <w:sz w:val="19"/>
                <w:szCs w:val="19"/>
                <w:lang w:val="fr-FR"/>
              </w:rPr>
            </w:pPr>
            <w:r>
              <w:rPr>
                <w:rFonts w:ascii="Verdana" w:hAnsi="Verdana"/>
                <w:i/>
                <w:shd w:val="clear" w:color="auto" w:fill="FCEAD8" w:themeFill="background2"/>
                <w:lang w:val="fr-FR"/>
              </w:rPr>
              <w:t>5 lignes</w:t>
            </w:r>
          </w:p>
        </w:tc>
      </w:tr>
      <w:tr w:rsidR="003410F1" w:rsidRPr="00065EB5" w:rsidTr="004408B7">
        <w:tc>
          <w:tcPr>
            <w:tcW w:w="4527" w:type="dxa"/>
            <w:gridSpan w:val="2"/>
            <w:tcBorders>
              <w:top w:val="single" w:sz="2" w:space="0" w:color="808080" w:themeColor="background1" w:themeShade="80"/>
              <w:left w:val="single" w:sz="2" w:space="0" w:color="FCEAD8" w:themeColor="background2"/>
              <w:bottom w:val="single" w:sz="2" w:space="0" w:color="808080" w:themeColor="background1" w:themeShade="80"/>
              <w:right w:val="single" w:sz="2" w:space="0" w:color="FCEAD8" w:themeColor="background2"/>
            </w:tcBorders>
            <w:shd w:val="solid" w:color="EE7D11" w:themeColor="accent1" w:fill="EE7D11" w:themeFill="accent1"/>
          </w:tcPr>
          <w:p w:rsidR="003410F1" w:rsidRDefault="006360C5" w:rsidP="003410F1">
            <w:pPr>
              <w:tabs>
                <w:tab w:val="left" w:pos="2177"/>
              </w:tabs>
              <w:rPr>
                <w:rFonts w:ascii="Verdana" w:hAnsi="Verdana"/>
              </w:rPr>
            </w:pPr>
            <w:r>
              <w:rPr>
                <w:rStyle w:val="Sous-titreCar"/>
                <w:b/>
                <w:color w:val="FFFFFF" w:themeColor="background1"/>
                <w:sz w:val="19"/>
                <w:szCs w:val="19"/>
              </w:rPr>
              <w:t>OBJECTIFS</w:t>
            </w:r>
            <w:r w:rsidR="003410F1" w:rsidRPr="00065EB5">
              <w:rPr>
                <w:rFonts w:ascii="Verdana" w:hAnsi="Verdana"/>
              </w:rPr>
              <w:tab/>
            </w:r>
          </w:p>
          <w:p w:rsidR="00974179" w:rsidRPr="00065EB5" w:rsidRDefault="00974179" w:rsidP="003410F1">
            <w:pPr>
              <w:tabs>
                <w:tab w:val="left" w:pos="2177"/>
              </w:tabs>
              <w:rPr>
                <w:rFonts w:ascii="Verdana" w:hAnsi="Verdana"/>
              </w:rPr>
            </w:pPr>
          </w:p>
        </w:tc>
        <w:tc>
          <w:tcPr>
            <w:tcW w:w="4528" w:type="dxa"/>
            <w:gridSpan w:val="2"/>
            <w:tcBorders>
              <w:top w:val="single" w:sz="2" w:space="0" w:color="808080" w:themeColor="background1" w:themeShade="80"/>
              <w:left w:val="single" w:sz="2" w:space="0" w:color="FCEAD8" w:themeColor="background2"/>
              <w:bottom w:val="single" w:sz="2" w:space="0" w:color="808080" w:themeColor="background1" w:themeShade="80"/>
              <w:right w:val="single" w:sz="2" w:space="0" w:color="FCEAD8" w:themeColor="background2"/>
            </w:tcBorders>
            <w:shd w:val="solid" w:color="EE7D11" w:themeColor="accent1" w:fill="EE7D11" w:themeFill="accent1"/>
          </w:tcPr>
          <w:p w:rsidR="003410F1" w:rsidRPr="00065EB5" w:rsidRDefault="003410F1" w:rsidP="003410F1">
            <w:pPr>
              <w:tabs>
                <w:tab w:val="left" w:pos="2177"/>
              </w:tabs>
              <w:rPr>
                <w:rFonts w:ascii="Verdana" w:hAnsi="Verdana"/>
              </w:rPr>
            </w:pPr>
            <w:r w:rsidRPr="00065EB5">
              <w:rPr>
                <w:rStyle w:val="Sous-titreCar"/>
                <w:b/>
                <w:color w:val="FFFFFF" w:themeColor="background1"/>
                <w:sz w:val="19"/>
                <w:szCs w:val="19"/>
              </w:rPr>
              <w:t>PARTENAIRES</w:t>
            </w:r>
            <w:r w:rsidR="006360C5">
              <w:rPr>
                <w:rStyle w:val="Sous-titreCar"/>
                <w:b/>
                <w:color w:val="FFFFFF" w:themeColor="background1"/>
                <w:sz w:val="19"/>
                <w:szCs w:val="19"/>
              </w:rPr>
              <w:t xml:space="preserve"> ASSOCIES</w:t>
            </w:r>
          </w:p>
        </w:tc>
      </w:tr>
      <w:tr w:rsidR="003410F1" w:rsidRPr="00065EB5" w:rsidTr="006360C5">
        <w:tc>
          <w:tcPr>
            <w:tcW w:w="4527" w:type="dxa"/>
            <w:gridSpan w:val="2"/>
            <w:tcBorders>
              <w:top w:val="single" w:sz="2" w:space="0" w:color="808080" w:themeColor="background1" w:themeShade="80"/>
              <w:left w:val="single" w:sz="2" w:space="0" w:color="EE7D11" w:themeColor="accent1"/>
              <w:bottom w:val="single" w:sz="2" w:space="0" w:color="808080" w:themeColor="background1" w:themeShade="80"/>
              <w:right w:val="single" w:sz="2" w:space="0" w:color="FCEAD8" w:themeColor="background2"/>
            </w:tcBorders>
            <w:shd w:val="clear" w:color="auto" w:fill="FCEAD8" w:themeFill="background2"/>
          </w:tcPr>
          <w:p w:rsidR="003410F1" w:rsidRPr="00065EB5" w:rsidRDefault="003410F1" w:rsidP="006360C5">
            <w:pPr>
              <w:jc w:val="left"/>
              <w:rPr>
                <w:rStyle w:val="Sous-titreCar"/>
                <w:b/>
                <w:color w:val="FFFFFF" w:themeColor="background1"/>
                <w:sz w:val="19"/>
                <w:szCs w:val="19"/>
              </w:rPr>
            </w:pPr>
          </w:p>
        </w:tc>
        <w:tc>
          <w:tcPr>
            <w:tcW w:w="4528" w:type="dxa"/>
            <w:gridSpan w:val="2"/>
            <w:tcBorders>
              <w:top w:val="single" w:sz="2" w:space="0" w:color="808080" w:themeColor="background1" w:themeShade="80"/>
              <w:left w:val="single" w:sz="2" w:space="0" w:color="FCEAD8" w:themeColor="background2"/>
              <w:bottom w:val="single" w:sz="2" w:space="0" w:color="808080" w:themeColor="background1" w:themeShade="80"/>
              <w:right w:val="single" w:sz="2" w:space="0" w:color="EE7D11" w:themeColor="accent1"/>
            </w:tcBorders>
            <w:shd w:val="clear" w:color="auto" w:fill="FCEAD8" w:themeFill="background2"/>
          </w:tcPr>
          <w:p w:rsidR="003410F1" w:rsidRPr="00065EB5" w:rsidRDefault="003410F1" w:rsidP="003504F4">
            <w:pPr>
              <w:tabs>
                <w:tab w:val="left" w:pos="2177"/>
              </w:tabs>
              <w:jc w:val="left"/>
              <w:rPr>
                <w:rFonts w:ascii="Verdana" w:hAnsi="Verdana"/>
              </w:rPr>
            </w:pPr>
          </w:p>
        </w:tc>
      </w:tr>
    </w:tbl>
    <w:p w:rsidR="002F662F" w:rsidRPr="00065EB5" w:rsidRDefault="00831E40" w:rsidP="003410F1">
      <w:pPr>
        <w:rPr>
          <w:rFonts w:eastAsiaTheme="majorEastAsia" w:cstheme="majorBidi"/>
          <w:spacing w:val="15"/>
          <w:sz w:val="24"/>
          <w:szCs w:val="24"/>
        </w:rPr>
      </w:pPr>
      <w:r w:rsidRPr="00065EB5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586E345" wp14:editId="12C99F38">
            <wp:simplePos x="0" y="0"/>
            <wp:positionH relativeFrom="column">
              <wp:posOffset>-126365</wp:posOffset>
            </wp:positionH>
            <wp:positionV relativeFrom="paragraph">
              <wp:posOffset>-198120</wp:posOffset>
            </wp:positionV>
            <wp:extent cx="4305300" cy="1021203"/>
            <wp:effectExtent l="0" t="0" r="0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ERRE_LOGO_prix-cmjn-baseline-htedee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02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40" w:rsidRPr="00065EB5" w:rsidRDefault="00831E40" w:rsidP="003410F1">
      <w:pPr>
        <w:rPr>
          <w:rFonts w:eastAsiaTheme="majorEastAsia" w:cstheme="majorBidi"/>
          <w:spacing w:val="15"/>
          <w:sz w:val="24"/>
          <w:szCs w:val="24"/>
        </w:rPr>
      </w:pPr>
    </w:p>
    <w:p w:rsidR="00831E40" w:rsidRPr="00065EB5" w:rsidRDefault="00831E40" w:rsidP="003410F1">
      <w:pPr>
        <w:rPr>
          <w:rFonts w:eastAsiaTheme="majorEastAsia" w:cstheme="majorBidi"/>
          <w:spacing w:val="15"/>
          <w:sz w:val="24"/>
          <w:szCs w:val="24"/>
        </w:rPr>
      </w:pPr>
    </w:p>
    <w:p w:rsidR="00AF3781" w:rsidRDefault="00AF3781" w:rsidP="00AF3781">
      <w:pPr>
        <w:keepNext/>
        <w:keepLines/>
        <w:spacing w:after="120"/>
        <w:jc w:val="left"/>
        <w:outlineLvl w:val="1"/>
        <w:rPr>
          <w:rFonts w:eastAsiaTheme="majorEastAsia" w:cstheme="majorBidi"/>
          <w:spacing w:val="15"/>
          <w:sz w:val="24"/>
          <w:szCs w:val="24"/>
        </w:rPr>
      </w:pPr>
    </w:p>
    <w:p w:rsidR="00AF3781" w:rsidRDefault="00AF3781" w:rsidP="00AF3781">
      <w:pPr>
        <w:keepNext/>
        <w:keepLines/>
        <w:spacing w:after="120"/>
        <w:jc w:val="left"/>
        <w:outlineLvl w:val="1"/>
        <w:rPr>
          <w:rFonts w:eastAsiaTheme="majorEastAsia" w:cstheme="majorBidi"/>
          <w:spacing w:val="15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90"/>
      </w:tblGrid>
      <w:tr w:rsidR="00AF3781" w:rsidRPr="003504F4" w:rsidTr="00F80C66">
        <w:tc>
          <w:tcPr>
            <w:tcW w:w="4489" w:type="dxa"/>
          </w:tcPr>
          <w:p w:rsidR="00AF3781" w:rsidRPr="003504F4" w:rsidRDefault="006360C5" w:rsidP="006360C5">
            <w:pPr>
              <w:pStyle w:val="Sous-titre"/>
              <w:ind w:left="0"/>
              <w:jc w:val="left"/>
              <w:rPr>
                <w:rFonts w:ascii="Verdana" w:hAnsi="Verdana"/>
                <w:color w:val="auto"/>
                <w:sz w:val="19"/>
                <w:szCs w:val="19"/>
              </w:rPr>
            </w:pPr>
            <w:r>
              <w:rPr>
                <w:rFonts w:ascii="Verdana" w:hAnsi="Verdana"/>
                <w:color w:val="auto"/>
                <w:sz w:val="19"/>
                <w:szCs w:val="19"/>
              </w:rPr>
              <w:t>Contact</w:t>
            </w:r>
            <w:r>
              <w:rPr>
                <w:rStyle w:val="Appelnotedebasdep"/>
                <w:rFonts w:ascii="Verdana" w:hAnsi="Verdana"/>
                <w:sz w:val="19"/>
                <w:szCs w:val="19"/>
              </w:rPr>
              <w:footnoteReference w:id="5"/>
            </w:r>
            <w:r w:rsidR="00D872B6">
              <w:rPr>
                <w:rFonts w:ascii="Verdana" w:hAnsi="Verdana"/>
                <w:color w:val="auto"/>
                <w:sz w:val="19"/>
                <w:szCs w:val="19"/>
              </w:rPr>
              <w:t xml:space="preserve">: </w:t>
            </w:r>
          </w:p>
        </w:tc>
        <w:tc>
          <w:tcPr>
            <w:tcW w:w="4490" w:type="dxa"/>
          </w:tcPr>
          <w:p w:rsidR="00AF3781" w:rsidRPr="003504F4" w:rsidRDefault="00AF3781" w:rsidP="006360C5">
            <w:pPr>
              <w:pStyle w:val="Sous-titre"/>
              <w:ind w:left="0"/>
              <w:jc w:val="left"/>
              <w:rPr>
                <w:rFonts w:ascii="Verdana" w:hAnsi="Verdana"/>
                <w:color w:val="auto"/>
                <w:sz w:val="19"/>
                <w:szCs w:val="19"/>
              </w:rPr>
            </w:pPr>
            <w:r w:rsidRPr="003504F4">
              <w:rPr>
                <w:rFonts w:ascii="Verdana" w:hAnsi="Verdana"/>
                <w:color w:val="auto"/>
                <w:sz w:val="19"/>
                <w:szCs w:val="19"/>
              </w:rPr>
              <w:t>Site internet</w:t>
            </w:r>
            <w:r w:rsidR="006360C5">
              <w:rPr>
                <w:rStyle w:val="Appelnotedebasdep"/>
                <w:rFonts w:ascii="Verdana" w:hAnsi="Verdana"/>
                <w:sz w:val="19"/>
                <w:szCs w:val="19"/>
              </w:rPr>
              <w:footnoteReference w:id="6"/>
            </w:r>
            <w:r w:rsidRPr="003504F4">
              <w:rPr>
                <w:rFonts w:ascii="Verdana" w:hAnsi="Verdana"/>
                <w:color w:val="auto"/>
                <w:sz w:val="19"/>
                <w:szCs w:val="19"/>
              </w:rPr>
              <w:t xml:space="preserve"> : </w:t>
            </w:r>
          </w:p>
        </w:tc>
      </w:tr>
    </w:tbl>
    <w:p w:rsidR="006360C5" w:rsidRDefault="006360C5" w:rsidP="00AF3781">
      <w:pPr>
        <w:pStyle w:val="Titre2"/>
      </w:pPr>
    </w:p>
    <w:p w:rsidR="006360C5" w:rsidRDefault="006360C5" w:rsidP="006360C5">
      <w:pPr>
        <w:rPr>
          <w:rFonts w:eastAsiaTheme="majorEastAsia" w:cstheme="majorBidi"/>
          <w:color w:val="007575" w:themeColor="accent2"/>
          <w:sz w:val="26"/>
          <w:szCs w:val="26"/>
        </w:rPr>
      </w:pPr>
      <w:r>
        <w:br w:type="page"/>
      </w:r>
    </w:p>
    <w:p w:rsidR="00AF3781" w:rsidRDefault="00AF3781" w:rsidP="00AF3781">
      <w:pPr>
        <w:pStyle w:val="Titre2"/>
      </w:pPr>
      <w:r w:rsidRPr="00850D64">
        <w:lastRenderedPageBreak/>
        <w:t>Le contexte</w:t>
      </w:r>
      <w:r w:rsidR="0058563D">
        <w:t xml:space="preserve"> </w:t>
      </w:r>
    </w:p>
    <w:p w:rsidR="0058563D" w:rsidRDefault="0058563D" w:rsidP="0058563D">
      <w:pPr>
        <w:pStyle w:val="Sous-titre"/>
        <w:ind w:left="0"/>
        <w:rPr>
          <w:rStyle w:val="Emphaseple"/>
        </w:rPr>
      </w:pPr>
      <w:r>
        <w:rPr>
          <w:rStyle w:val="Emphaseple"/>
        </w:rPr>
        <w:t>Cadre de l’action</w:t>
      </w:r>
    </w:p>
    <w:p w:rsidR="00D12015" w:rsidRPr="00D12015" w:rsidRDefault="00D12015" w:rsidP="00D12015"/>
    <w:p w:rsidR="0058563D" w:rsidRDefault="0058563D" w:rsidP="0058563D">
      <w:pPr>
        <w:rPr>
          <w:rStyle w:val="Emphaseple"/>
          <w:rFonts w:eastAsiaTheme="majorEastAsia" w:cstheme="majorBidi"/>
          <w:iCs/>
          <w:spacing w:val="15"/>
          <w:szCs w:val="24"/>
        </w:rPr>
      </w:pPr>
      <w:r w:rsidRPr="0058563D">
        <w:rPr>
          <w:rStyle w:val="Emphaseple"/>
          <w:rFonts w:eastAsiaTheme="majorEastAsia" w:cstheme="majorBidi"/>
          <w:iCs/>
          <w:spacing w:val="15"/>
          <w:szCs w:val="24"/>
        </w:rPr>
        <w:t>Thématique</w:t>
      </w:r>
      <w:r>
        <w:rPr>
          <w:rStyle w:val="Emphaseple"/>
          <w:rFonts w:eastAsiaTheme="majorEastAsia" w:cstheme="majorBidi"/>
          <w:iCs/>
          <w:spacing w:val="15"/>
          <w:szCs w:val="24"/>
        </w:rPr>
        <w:t>(s)</w:t>
      </w:r>
      <w:r w:rsidRPr="0058563D">
        <w:rPr>
          <w:rStyle w:val="Emphaseple"/>
          <w:rFonts w:eastAsiaTheme="majorEastAsia" w:cstheme="majorBidi"/>
          <w:iCs/>
          <w:spacing w:val="15"/>
          <w:szCs w:val="24"/>
        </w:rPr>
        <w:t xml:space="preserve"> abordée</w:t>
      </w:r>
      <w:r>
        <w:rPr>
          <w:rStyle w:val="Emphaseple"/>
          <w:rFonts w:eastAsiaTheme="majorEastAsia" w:cstheme="majorBidi"/>
          <w:iCs/>
          <w:spacing w:val="15"/>
          <w:szCs w:val="24"/>
        </w:rPr>
        <w:t>(s)</w:t>
      </w:r>
      <w:r>
        <w:rPr>
          <w:rStyle w:val="Appelnotedebasdep"/>
          <w:rFonts w:eastAsiaTheme="majorEastAsia" w:cstheme="majorBidi"/>
          <w:i/>
          <w:iCs/>
          <w:spacing w:val="15"/>
          <w:sz w:val="24"/>
          <w:szCs w:val="24"/>
        </w:rPr>
        <w:footnoteReference w:id="7"/>
      </w:r>
    </w:p>
    <w:p w:rsidR="00D12015" w:rsidRDefault="00D12015" w:rsidP="0058563D">
      <w:pPr>
        <w:rPr>
          <w:rStyle w:val="Emphaseple"/>
          <w:rFonts w:eastAsiaTheme="majorEastAsia" w:cstheme="majorBidi"/>
          <w:iCs/>
          <w:spacing w:val="15"/>
          <w:szCs w:val="24"/>
        </w:rPr>
      </w:pPr>
    </w:p>
    <w:p w:rsidR="0058563D" w:rsidRPr="0058563D" w:rsidRDefault="0058563D" w:rsidP="0058563D">
      <w:pPr>
        <w:rPr>
          <w:rStyle w:val="Emphaseple"/>
          <w:rFonts w:eastAsiaTheme="majorEastAsia" w:cstheme="majorBidi"/>
          <w:iCs/>
          <w:spacing w:val="15"/>
          <w:szCs w:val="24"/>
        </w:rPr>
      </w:pPr>
      <w:r>
        <w:rPr>
          <w:rStyle w:val="Emphaseple"/>
          <w:rFonts w:eastAsiaTheme="majorEastAsia" w:cstheme="majorBidi"/>
          <w:iCs/>
          <w:spacing w:val="15"/>
          <w:szCs w:val="24"/>
        </w:rPr>
        <w:t>Lien avec le festival ALIMEN</w:t>
      </w:r>
      <w:r w:rsidRPr="001A5D76">
        <w:rPr>
          <w:rStyle w:val="Emphaseple"/>
          <w:rFonts w:eastAsiaTheme="majorEastAsia" w:cstheme="majorBidi"/>
          <w:b/>
          <w:iCs/>
          <w:spacing w:val="15"/>
          <w:szCs w:val="24"/>
        </w:rPr>
        <w:t xml:space="preserve">TERRE </w:t>
      </w:r>
    </w:p>
    <w:p w:rsidR="006360C5" w:rsidRPr="006360C5" w:rsidRDefault="0058563D" w:rsidP="0058563D">
      <w:r>
        <w:t xml:space="preserve"> </w:t>
      </w:r>
      <w:r w:rsidR="006360C5">
        <w:t>(10 lignes)</w:t>
      </w:r>
    </w:p>
    <w:p w:rsidR="00AF3781" w:rsidRDefault="006360C5" w:rsidP="00AF3781">
      <w:pPr>
        <w:pStyle w:val="Titre2"/>
      </w:pPr>
      <w:r>
        <w:t>Objectif</w:t>
      </w:r>
      <w:r w:rsidR="00431FB9">
        <w:t>(s)</w:t>
      </w:r>
    </w:p>
    <w:p w:rsidR="00BF0D46" w:rsidRPr="00D12015" w:rsidRDefault="00BF0D46" w:rsidP="00AF3781">
      <w:pPr>
        <w:pStyle w:val="Titre2"/>
      </w:pPr>
      <w:r>
        <w:rPr>
          <w:rFonts w:eastAsiaTheme="minorHAnsi" w:cstheme="minorBidi"/>
          <w:b w:val="0"/>
          <w:bCs w:val="0"/>
          <w:color w:val="000000" w:themeColor="text1"/>
          <w:sz w:val="19"/>
          <w:szCs w:val="19"/>
        </w:rPr>
        <w:t>(</w:t>
      </w:r>
      <w:r w:rsidRPr="00BF0D46">
        <w:rPr>
          <w:rFonts w:eastAsiaTheme="minorHAnsi" w:cstheme="minorBidi"/>
          <w:b w:val="0"/>
          <w:bCs w:val="0"/>
          <w:color w:val="000000" w:themeColor="text1"/>
          <w:sz w:val="19"/>
          <w:szCs w:val="19"/>
        </w:rPr>
        <w:t>1 phrase</w:t>
      </w:r>
      <w:r>
        <w:rPr>
          <w:rFonts w:eastAsiaTheme="minorHAnsi" w:cstheme="minorBidi"/>
          <w:b w:val="0"/>
          <w:bCs w:val="0"/>
          <w:color w:val="000000" w:themeColor="text1"/>
          <w:sz w:val="19"/>
          <w:szCs w:val="19"/>
        </w:rPr>
        <w:t xml:space="preserve"> qui précise</w:t>
      </w:r>
      <w:r w:rsidR="001A5D76">
        <w:rPr>
          <w:rFonts w:eastAsiaTheme="minorHAnsi" w:cstheme="minorBidi"/>
          <w:b w:val="0"/>
          <w:bCs w:val="0"/>
          <w:color w:val="000000" w:themeColor="text1"/>
          <w:sz w:val="19"/>
          <w:szCs w:val="19"/>
        </w:rPr>
        <w:t xml:space="preserve"> également</w:t>
      </w:r>
      <w:r w:rsidR="00D12015">
        <w:rPr>
          <w:rFonts w:eastAsiaTheme="minorHAnsi" w:cstheme="minorBidi"/>
          <w:b w:val="0"/>
          <w:bCs w:val="0"/>
          <w:color w:val="000000" w:themeColor="text1"/>
          <w:sz w:val="19"/>
          <w:szCs w:val="19"/>
        </w:rPr>
        <w:t xml:space="preserve"> la ou les cibles visées : futurs professionnels agricoles, professionnels agricoles et alimentaires, citoyens-consommateurs)</w:t>
      </w:r>
    </w:p>
    <w:p w:rsidR="00AF3781" w:rsidRPr="007D2AB4" w:rsidRDefault="00AF3781" w:rsidP="00AF3781">
      <w:pPr>
        <w:pStyle w:val="Titre2"/>
        <w:rPr>
          <w:rStyle w:val="Emphaseple"/>
          <w:i w:val="0"/>
          <w:color w:val="007575" w:themeColor="accent2"/>
          <w:sz w:val="26"/>
        </w:rPr>
      </w:pPr>
      <w:r w:rsidRPr="007D2AB4">
        <w:t xml:space="preserve">Acteurs impliqués et moyens mobilisés </w:t>
      </w:r>
      <w:r w:rsidR="00BF0D46">
        <w:t xml:space="preserve"> </w:t>
      </w:r>
    </w:p>
    <w:p w:rsidR="00BF0D46" w:rsidRPr="006360C5" w:rsidRDefault="00BF0D46" w:rsidP="00BF0D46">
      <w:r>
        <w:t>(10 lignes)</w:t>
      </w:r>
    </w:p>
    <w:p w:rsidR="00AF3781" w:rsidRPr="0026767B" w:rsidRDefault="00AF3781" w:rsidP="00AF3781">
      <w:pPr>
        <w:pStyle w:val="Sous-titre"/>
        <w:ind w:left="0"/>
        <w:rPr>
          <w:rStyle w:val="Emphaseple"/>
        </w:rPr>
      </w:pPr>
      <w:r w:rsidRPr="00A74255">
        <w:rPr>
          <w:rStyle w:val="Emphaseple"/>
        </w:rPr>
        <w:t>Partenaires techniques et financiers</w:t>
      </w:r>
      <w:r w:rsidR="00431FB9">
        <w:rPr>
          <w:rStyle w:val="Emphaseple"/>
        </w:rPr>
        <w:t xml:space="preserve"> (nom et modalités)</w:t>
      </w:r>
    </w:p>
    <w:p w:rsidR="00AF3781" w:rsidRDefault="00AF3781" w:rsidP="00AF3781">
      <w:pPr>
        <w:rPr>
          <w:rStyle w:val="Emphaseple"/>
        </w:rPr>
      </w:pPr>
      <w:r w:rsidRPr="009C2EF3">
        <w:rPr>
          <w:rStyle w:val="Emphaseple"/>
        </w:rPr>
        <w:t xml:space="preserve">Budget </w:t>
      </w:r>
    </w:p>
    <w:tbl>
      <w:tblPr>
        <w:tblStyle w:val="Trameclaire-Accent6"/>
        <w:tblW w:w="0" w:type="auto"/>
        <w:tblLook w:val="04A0" w:firstRow="1" w:lastRow="0" w:firstColumn="1" w:lastColumn="0" w:noHBand="0" w:noVBand="1"/>
      </w:tblPr>
      <w:tblGrid>
        <w:gridCol w:w="3363"/>
        <w:gridCol w:w="2307"/>
      </w:tblGrid>
      <w:tr w:rsidR="00BF0D46" w:rsidTr="006B6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:rsidR="00BF0D46" w:rsidRDefault="00BF0D46" w:rsidP="006B6B35">
            <w:r>
              <w:t>Postes de dépenses</w:t>
            </w:r>
          </w:p>
        </w:tc>
        <w:tc>
          <w:tcPr>
            <w:tcW w:w="2307" w:type="dxa"/>
          </w:tcPr>
          <w:p w:rsidR="00BF0D46" w:rsidRDefault="00BF0D46" w:rsidP="006B6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Montant (EUR)</w:t>
            </w:r>
          </w:p>
        </w:tc>
      </w:tr>
      <w:tr w:rsidR="00BF0D46" w:rsidTr="006B6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:rsidR="00BF0D46" w:rsidRDefault="00BF0D46" w:rsidP="006B6B35"/>
        </w:tc>
        <w:tc>
          <w:tcPr>
            <w:tcW w:w="2307" w:type="dxa"/>
          </w:tcPr>
          <w:p w:rsidR="00BF0D46" w:rsidRDefault="00BF0D46" w:rsidP="006B6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0D46" w:rsidTr="006B6B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:rsidR="00BF0D46" w:rsidRDefault="00BF0D46" w:rsidP="006B6B35"/>
        </w:tc>
        <w:tc>
          <w:tcPr>
            <w:tcW w:w="2307" w:type="dxa"/>
          </w:tcPr>
          <w:p w:rsidR="00BF0D46" w:rsidRDefault="00BF0D46" w:rsidP="006B6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0D46" w:rsidTr="006B6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:rsidR="00BF0D46" w:rsidRDefault="00BF0D46" w:rsidP="006B6B35"/>
        </w:tc>
        <w:tc>
          <w:tcPr>
            <w:tcW w:w="2307" w:type="dxa"/>
          </w:tcPr>
          <w:p w:rsidR="00BF0D46" w:rsidRDefault="00BF0D46" w:rsidP="006B6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F3781" w:rsidRDefault="00431FB9" w:rsidP="00AF3781">
      <w:pPr>
        <w:rPr>
          <w:rStyle w:val="Emphaseple"/>
        </w:rPr>
      </w:pPr>
      <w:r>
        <w:rPr>
          <w:rStyle w:val="Emphaseple"/>
        </w:rPr>
        <w:br/>
      </w:r>
      <w:r w:rsidR="00BF0D46">
        <w:rPr>
          <w:rStyle w:val="Emphaseple"/>
        </w:rPr>
        <w:t>Autres m</w:t>
      </w:r>
      <w:r w:rsidR="00AF3781" w:rsidRPr="009C2EF3">
        <w:rPr>
          <w:rStyle w:val="Emphaseple"/>
        </w:rPr>
        <w:t xml:space="preserve">oyens </w:t>
      </w:r>
      <w:r w:rsidR="00BF0D46">
        <w:rPr>
          <w:rStyle w:val="Emphaseple"/>
        </w:rPr>
        <w:t>mobilisés</w:t>
      </w:r>
    </w:p>
    <w:p w:rsidR="00BF0D46" w:rsidRDefault="00BF0D46" w:rsidP="003504F4">
      <w:pPr>
        <w:pStyle w:val="Titre2"/>
        <w:spacing w:before="0"/>
      </w:pPr>
    </w:p>
    <w:p w:rsidR="003504F4" w:rsidRDefault="003504F4" w:rsidP="003504F4">
      <w:pPr>
        <w:pStyle w:val="Titre2"/>
        <w:spacing w:before="0"/>
      </w:pPr>
      <w:r w:rsidRPr="00FD6B78">
        <w:t xml:space="preserve">La </w:t>
      </w:r>
      <w:r w:rsidRPr="007D2AB4">
        <w:t>démarche</w:t>
      </w:r>
      <w:r w:rsidRPr="00FD6B78">
        <w:t xml:space="preserve"> </w:t>
      </w:r>
    </w:p>
    <w:p w:rsidR="00BF0D46" w:rsidRPr="006360C5" w:rsidRDefault="00BF0D46" w:rsidP="00BF0D46">
      <w:r>
        <w:t>(15 lignes)</w:t>
      </w:r>
    </w:p>
    <w:p w:rsidR="00BF0D46" w:rsidRDefault="00BC4C5C" w:rsidP="00BF0D46">
      <w:pPr>
        <w:pStyle w:val="Sous-titre"/>
        <w:ind w:left="0"/>
        <w:rPr>
          <w:rStyle w:val="Emphaseple"/>
        </w:rPr>
      </w:pPr>
      <w:r w:rsidRPr="00431FB9">
        <w:rPr>
          <w:rStyle w:val="Emphaseple"/>
        </w:rPr>
        <w:t xml:space="preserve">Calendrier des activités </w:t>
      </w:r>
      <w:r w:rsidR="00BF0D46" w:rsidRPr="00431FB9">
        <w:rPr>
          <w:rStyle w:val="Emphaseple"/>
        </w:rPr>
        <w:t>en amont, pendant et après l’action</w:t>
      </w:r>
    </w:p>
    <w:p w:rsidR="00D12015" w:rsidRPr="00D12015" w:rsidRDefault="00D12015" w:rsidP="00D12015"/>
    <w:p w:rsidR="00BF0D46" w:rsidRDefault="00BF0D46" w:rsidP="00BF0D46">
      <w:pPr>
        <w:pStyle w:val="Sous-titre"/>
        <w:ind w:left="0"/>
        <w:rPr>
          <w:rStyle w:val="Emphaseple"/>
        </w:rPr>
      </w:pPr>
      <w:r w:rsidRPr="00431FB9">
        <w:rPr>
          <w:rStyle w:val="Emphaseple"/>
        </w:rPr>
        <w:t>Implication des jeunes dans l’initiative</w:t>
      </w:r>
    </w:p>
    <w:p w:rsidR="00D12015" w:rsidRPr="00D12015" w:rsidRDefault="00D12015" w:rsidP="00D12015"/>
    <w:p w:rsidR="00D12015" w:rsidRDefault="00D12015" w:rsidP="00D12015">
      <w:pPr>
        <w:rPr>
          <w:rStyle w:val="Emphaseple"/>
        </w:rPr>
      </w:pPr>
      <w:r w:rsidRPr="00D12015">
        <w:rPr>
          <w:rStyle w:val="Emphaseple"/>
        </w:rPr>
        <w:lastRenderedPageBreak/>
        <w:t>Les acteurs du territoire et / ou des pays du Sud impliqués</w:t>
      </w:r>
    </w:p>
    <w:p w:rsidR="00D12015" w:rsidRPr="00D12015" w:rsidRDefault="00D12015" w:rsidP="00D12015">
      <w:pPr>
        <w:rPr>
          <w:rStyle w:val="Emphaseple"/>
        </w:rPr>
      </w:pPr>
    </w:p>
    <w:p w:rsidR="00BF0D46" w:rsidRDefault="00BF0D46" w:rsidP="00BF0D46">
      <w:pPr>
        <w:pStyle w:val="Sous-titre"/>
        <w:ind w:left="0"/>
        <w:rPr>
          <w:rStyle w:val="Emphaseple"/>
        </w:rPr>
      </w:pPr>
      <w:r w:rsidRPr="00431FB9">
        <w:rPr>
          <w:rStyle w:val="Emphaseple"/>
        </w:rPr>
        <w:t>Résultats : productions, réalisations, etc.</w:t>
      </w:r>
    </w:p>
    <w:p w:rsidR="00D12015" w:rsidRPr="00D12015" w:rsidRDefault="00D12015" w:rsidP="00D12015"/>
    <w:p w:rsidR="00AF3781" w:rsidRDefault="00AF3781" w:rsidP="00AF3781">
      <w:pPr>
        <w:pStyle w:val="Titre2"/>
      </w:pPr>
      <w:r>
        <w:t>Les effets quantitatifs et qualitatif</w:t>
      </w:r>
      <w:r w:rsidR="009F10C0">
        <w:t>s</w:t>
      </w:r>
    </w:p>
    <w:p w:rsidR="00BC4C5C" w:rsidRPr="006360C5" w:rsidRDefault="00BC4C5C" w:rsidP="00BC4C5C">
      <w:r>
        <w:t>(10 lignes)</w:t>
      </w:r>
    </w:p>
    <w:p w:rsidR="00BC4C5C" w:rsidRPr="00431FB9" w:rsidRDefault="00BC4C5C" w:rsidP="00BC4C5C">
      <w:pPr>
        <w:pStyle w:val="Sous-titre"/>
        <w:ind w:left="0"/>
        <w:rPr>
          <w:rStyle w:val="Emphaseple"/>
        </w:rPr>
      </w:pPr>
      <w:r w:rsidRPr="00431FB9">
        <w:rPr>
          <w:rStyle w:val="Emphaseple"/>
        </w:rPr>
        <w:t>Effets sur les porteurs du projet, les publics cibles, et le territoire (</w:t>
      </w:r>
      <w:r w:rsidR="00373593" w:rsidRPr="00431FB9">
        <w:rPr>
          <w:rStyle w:val="Emphaseple"/>
        </w:rPr>
        <w:t xml:space="preserve">précisez pour chacun le </w:t>
      </w:r>
      <w:r w:rsidRPr="00431FB9">
        <w:rPr>
          <w:rStyle w:val="Emphaseple"/>
        </w:rPr>
        <w:t>nombre de personnes / d’acteurs)</w:t>
      </w:r>
    </w:p>
    <w:p w:rsidR="00AF3781" w:rsidRDefault="00AF3781" w:rsidP="00AF3781">
      <w:pPr>
        <w:pStyle w:val="Titre2"/>
      </w:pPr>
      <w:r>
        <w:t xml:space="preserve">Les freins et les leviers </w:t>
      </w:r>
    </w:p>
    <w:p w:rsidR="00BC4C5C" w:rsidRPr="006360C5" w:rsidRDefault="00BC4C5C" w:rsidP="00BC4C5C">
      <w:r>
        <w:t>(10 lignes)</w:t>
      </w:r>
    </w:p>
    <w:p w:rsidR="00BC4C5C" w:rsidRPr="00431FB9" w:rsidRDefault="00BC4C5C" w:rsidP="00BC4C5C">
      <w:pPr>
        <w:pStyle w:val="Sous-titre"/>
        <w:ind w:left="0"/>
        <w:rPr>
          <w:rStyle w:val="Emphaseple"/>
        </w:rPr>
      </w:pPr>
      <w:r w:rsidRPr="00431FB9">
        <w:rPr>
          <w:rStyle w:val="Emphaseple"/>
        </w:rPr>
        <w:t xml:space="preserve">Quels sont les leviers qui vous ont permis de mener au bout cette action ? </w:t>
      </w:r>
    </w:p>
    <w:p w:rsidR="00BC4C5C" w:rsidRPr="00431FB9" w:rsidRDefault="00BC4C5C" w:rsidP="00BC4C5C">
      <w:pPr>
        <w:pStyle w:val="Sous-titre"/>
        <w:ind w:left="0"/>
        <w:rPr>
          <w:rStyle w:val="Emphaseple"/>
        </w:rPr>
      </w:pPr>
      <w:r w:rsidRPr="00431FB9">
        <w:rPr>
          <w:rStyle w:val="Emphaseple"/>
        </w:rPr>
        <w:t xml:space="preserve">Quelles sont les difficultés que vous avez rencontrées ? </w:t>
      </w:r>
    </w:p>
    <w:p w:rsidR="00AF3781" w:rsidRDefault="00AF3781" w:rsidP="00AF3781">
      <w:pPr>
        <w:pStyle w:val="Titre2"/>
      </w:pPr>
      <w:r>
        <w:t>Conseils à qui voudrait s’inspirer de cette initiative</w:t>
      </w:r>
    </w:p>
    <w:p w:rsidR="00BC4C5C" w:rsidRPr="006360C5" w:rsidRDefault="00BC4C5C" w:rsidP="00BC4C5C">
      <w:r>
        <w:t>(10 lignes)</w:t>
      </w:r>
    </w:p>
    <w:p w:rsidR="00AF3781" w:rsidRDefault="00AF3781" w:rsidP="00AF3781">
      <w:pPr>
        <w:pStyle w:val="Titre2"/>
      </w:pPr>
      <w:r>
        <w:t>Liens des supports illustrant le projet</w:t>
      </w:r>
    </w:p>
    <w:p w:rsidR="00AF3781" w:rsidRDefault="00AF3781" w:rsidP="00AF3781"/>
    <w:p w:rsidR="006F7BD3" w:rsidRDefault="006F7BD3" w:rsidP="00AF3781"/>
    <w:p w:rsidR="006F7BD3" w:rsidRDefault="006F7BD3" w:rsidP="00AF3781"/>
    <w:p w:rsidR="006F7BD3" w:rsidRPr="00917951" w:rsidRDefault="006F7BD3" w:rsidP="00AF3781"/>
    <w:p w:rsidR="00AF3781" w:rsidRPr="00717606" w:rsidRDefault="00AF3781" w:rsidP="00AF3781">
      <w:pPr>
        <w:pStyle w:val="Exergue"/>
        <w:rPr>
          <w:lang w:val="fr-FR"/>
        </w:rPr>
      </w:pPr>
      <w:r>
        <w:rPr>
          <w:lang w:val="fr-FR"/>
        </w:rPr>
        <w:t>Fiche élaborée par</w:t>
      </w:r>
      <w:r w:rsidR="0058563D">
        <w:rPr>
          <w:lang w:val="fr-FR"/>
        </w:rPr>
        <w:t> :</w:t>
      </w:r>
    </w:p>
    <w:p w:rsidR="00AF3781" w:rsidRDefault="00AF3781" w:rsidP="00AF3781">
      <w:pPr>
        <w:jc w:val="left"/>
        <w:sectPr w:rsidR="00AF3781" w:rsidSect="00974179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440" w:right="1080" w:bottom="1440" w:left="1080" w:header="680" w:footer="454" w:gutter="907"/>
          <w:cols w:space="708"/>
          <w:titlePg/>
          <w:docGrid w:linePitch="360"/>
        </w:sectPr>
      </w:pPr>
    </w:p>
    <w:p w:rsidR="00AF3781" w:rsidRDefault="00AA4437" w:rsidP="00AF3781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9DFCD" wp14:editId="350B934A">
                <wp:simplePos x="0" y="0"/>
                <wp:positionH relativeFrom="page">
                  <wp:posOffset>0</wp:posOffset>
                </wp:positionH>
                <wp:positionV relativeFrom="paragraph">
                  <wp:posOffset>2254885</wp:posOffset>
                </wp:positionV>
                <wp:extent cx="7560945" cy="2729865"/>
                <wp:effectExtent l="0" t="0" r="1905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2729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177.55pt;width:595.35pt;height:2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" fillcolor="#ee7d11 [3204]" stroked="f">
                <w10:wrap anchorx="page"/>
              </v:rect>
            </w:pict>
          </mc:Fallback>
        </mc:AlternateContent>
      </w:r>
    </w:p>
    <w:p w:rsidR="00DD4882" w:rsidRPr="003504F4" w:rsidRDefault="00AA4437" w:rsidP="003504F4">
      <w:pPr>
        <w:pStyle w:val="Sous-titre"/>
        <w:ind w:left="0"/>
        <w:rPr>
          <w:b/>
          <w:sz w:val="26"/>
          <w:szCs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1E533B" wp14:editId="5E6BADA3">
                <wp:simplePos x="0" y="0"/>
                <wp:positionH relativeFrom="column">
                  <wp:posOffset>-1118870</wp:posOffset>
                </wp:positionH>
                <wp:positionV relativeFrom="paragraph">
                  <wp:posOffset>7094220</wp:posOffset>
                </wp:positionV>
                <wp:extent cx="6743065" cy="1930400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065" cy="1930400"/>
                          <a:chOff x="1010" y="751"/>
                          <a:chExt cx="10619" cy="3040"/>
                        </a:xfrm>
                      </wpg:grpSpPr>
                      <pic:pic xmlns:pic="http://schemas.openxmlformats.org/drawingml/2006/picture">
                        <pic:nvPicPr>
                          <pic:cNvPr id="17" name="Picture 3" descr="Logo-CFSI-ORANGE-H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751"/>
                            <a:ext cx="2398" cy="3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1611"/>
                            <a:ext cx="8101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1A8" w:rsidRPr="000F132E" w:rsidRDefault="00D961A8" w:rsidP="00EF4322">
                              <w:pPr>
                                <w:spacing w:after="160" w:line="288" w:lineRule="auto"/>
                                <w:jc w:val="left"/>
                                <w:rPr>
                                  <w:rFonts w:ascii="Arial" w:hAnsi="Arial"/>
                                  <w:caps/>
                                  <w:color w:val="EE7D11" w:themeColor="accent1"/>
                                  <w:sz w:val="18"/>
                                  <w:szCs w:val="18"/>
                                </w:rPr>
                              </w:pPr>
                              <w:r w:rsidRPr="000F132E">
                                <w:rPr>
                                  <w:rFonts w:ascii="Arial" w:hAnsi="Arial"/>
                                  <w:caps/>
                                  <w:color w:val="EE7D11" w:themeColor="accent1"/>
                                  <w:sz w:val="18"/>
                                  <w:szCs w:val="18"/>
                                </w:rPr>
                                <w:t>Comité français pour</w:t>
                              </w:r>
                              <w:r w:rsidRPr="000F132E">
                                <w:rPr>
                                  <w:rFonts w:ascii="Arial" w:hAnsi="Arial"/>
                                  <w:caps/>
                                  <w:color w:val="EE7D11" w:themeColor="accent1"/>
                                  <w:sz w:val="18"/>
                                  <w:szCs w:val="18"/>
                                </w:rPr>
                                <w:tab/>
                              </w:r>
                              <w:r w:rsidRPr="000F132E">
                                <w:rPr>
                                  <w:rFonts w:ascii="Arial" w:hAnsi="Arial"/>
                                  <w:caps/>
                                  <w:color w:val="EE7D11" w:themeColor="accent1"/>
                                  <w:sz w:val="18"/>
                                  <w:szCs w:val="18"/>
                                </w:rPr>
                                <w:br/>
                                <w:t>la solidarité internationale</w:t>
                              </w:r>
                            </w:p>
                            <w:p w:rsidR="00D961A8" w:rsidRPr="007941F1" w:rsidRDefault="00D961A8" w:rsidP="00996073">
                              <w:pPr>
                                <w:spacing w:after="0" w:line="240" w:lineRule="auto"/>
                                <w:jc w:val="left"/>
                                <w:rPr>
                                  <w:rFonts w:ascii="Arial" w:hAnsi="Arial"/>
                                  <w:caps/>
                                  <w:color w:val="BFBFBF" w:themeColor="background1" w:themeShade="BF"/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aps/>
                                  <w:color w:val="BFBFBF" w:themeColor="background1" w:themeShade="BF"/>
                                  <w:sz w:val="14"/>
                                  <w:szCs w:val="18"/>
                                </w:rPr>
                                <w:t>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D961A8" w:rsidRPr="008A6D9D" w:rsidRDefault="00D961A8" w:rsidP="00996073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2487"/>
                            <a:ext cx="8401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1A8" w:rsidRPr="000F132E" w:rsidRDefault="00D961A8" w:rsidP="00996073">
                              <w:pPr>
                                <w:pStyle w:val="CartoucheCFSI"/>
                                <w:tabs>
                                  <w:tab w:val="left" w:pos="3240"/>
                                  <w:tab w:val="left" w:pos="4876"/>
                                  <w:tab w:val="left" w:pos="7258"/>
                                </w:tabs>
                                <w:rPr>
                                  <w:rStyle w:val="Couleur-gris80"/>
                                </w:rPr>
                              </w:pPr>
                              <w:r w:rsidRPr="000F132E">
                                <w:rPr>
                                  <w:rStyle w:val="Couleur-gris80"/>
                                </w:rPr>
                                <w:t xml:space="preserve">32 rue Le Peletier          </w:t>
                              </w:r>
                              <w:r w:rsidRPr="00EF4322">
                                <w:rPr>
                                  <w:rStyle w:val="Couleur-gris80"/>
                                  <w:color w:val="EE7D11" w:themeColor="accent1"/>
                                </w:rPr>
                                <w:t>Tél. :</w:t>
                              </w:r>
                              <w:r w:rsidRPr="000F132E">
                                <w:rPr>
                                  <w:rStyle w:val="Couleur-gris80"/>
                                </w:rPr>
                                <w:t xml:space="preserve"> 33 (0) 1 44 83 88 50          </w:t>
                              </w:r>
                              <w:r w:rsidRPr="00EF4322">
                                <w:rPr>
                                  <w:rStyle w:val="Couleur-gris80"/>
                                  <w:color w:val="EE7D11" w:themeColor="accent1"/>
                                </w:rPr>
                                <w:t>@ :</w:t>
                              </w:r>
                              <w:r w:rsidRPr="000F132E">
                                <w:rPr>
                                  <w:rStyle w:val="Couleur-gris80"/>
                                </w:rPr>
                                <w:t xml:space="preserve"> info@cfsi.asso.fr</w:t>
                              </w:r>
                              <w:r w:rsidRPr="000F132E">
                                <w:rPr>
                                  <w:rStyle w:val="Couleur-gris80"/>
                                </w:rPr>
                                <w:br/>
                                <w:t xml:space="preserve">F-75009 Paris               </w:t>
                              </w:r>
                              <w:r w:rsidRPr="00EF4322">
                                <w:rPr>
                                  <w:rStyle w:val="Couleur-gris80"/>
                                  <w:color w:val="EE7D11" w:themeColor="accent1"/>
                                </w:rPr>
                                <w:t xml:space="preserve"> Fax :</w:t>
                              </w:r>
                              <w:r w:rsidRPr="000F132E">
                                <w:rPr>
                                  <w:rStyle w:val="Couleur-gris80"/>
                                </w:rPr>
                                <w:t xml:space="preserve"> 33 (0) 1 44 83 88 79         </w:t>
                              </w:r>
                              <w:r w:rsidRPr="00EF4322">
                                <w:rPr>
                                  <w:rStyle w:val="Couleur-gris80"/>
                                  <w:color w:val="EE7D11" w:themeColor="accent1"/>
                                </w:rPr>
                                <w:t xml:space="preserve"> </w:t>
                              </w:r>
                              <w:hyperlink r:id="rId16" w:history="1">
                                <w:r w:rsidRPr="00EF4322">
                                  <w:rPr>
                                    <w:rStyle w:val="Couleur-gris80"/>
                                    <w:color w:val="EE7D11" w:themeColor="accent1"/>
                                  </w:rPr>
                                  <w:t>www.cfsi.asso.fr</w:t>
                                </w:r>
                              </w:hyperlink>
                            </w:p>
                            <w:p w:rsidR="00D961A8" w:rsidRPr="000F132E" w:rsidRDefault="00D961A8" w:rsidP="00996073">
                              <w:pPr>
                                <w:rPr>
                                  <w:rStyle w:val="Couleur-gris80"/>
                                </w:rPr>
                              </w:pPr>
                            </w:p>
                            <w:p w:rsidR="00D961A8" w:rsidRPr="000F132E" w:rsidRDefault="00D961A8" w:rsidP="00996073">
                              <w:pPr>
                                <w:rPr>
                                  <w:rStyle w:val="Couleur-gris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88.1pt;margin-top:558.6pt;width:530.95pt;height:152pt;z-index:251658240" coordorigin="1010,751" coordsize="10619,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ogo-CFSI-ORANGE-HDEF" style="position:absolute;left:1010;top:751;width:2398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Ngy/AAAA2wAAAA8AAABkcnMvZG93bnJldi54bWxET02LwjAQvS/4H8IIXhZN9eBKNYoIi17t&#10;7kFvQzM2xWZSk2yt/94Iwt7m8T5nteltIzryoXasYDrJQBCXTtdcKfj9+R4vQISIrLFxTAoeFGCz&#10;HnysMNfuzkfqiliJFMIhRwUmxjaXMpSGLIaJa4kTd3HeYkzQV1J7vKdw28hZls2lxZpTg8GWdobK&#10;a/FnFRTbPZvz4zztLp/2FPaMN7+4KTUa9tsliEh9/Be/3Qed5n/B65d0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JTYMvwAAANsAAAAPAAAAAAAAAAAAAAAAAJ8CAABk&#10;cnMvZG93bnJldi54bWxQSwUGAAAAAAQABAD3AAAAiwMAAAAA&#10;">
                  <v:imagedata r:id="rId17" o:title="Logo-CFSI-ORANGE-HDE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228;top:1611;width:8101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D961A8" w:rsidRPr="000F132E" w:rsidRDefault="00D961A8" w:rsidP="00EF4322">
                        <w:pPr>
                          <w:spacing w:after="160" w:line="288" w:lineRule="auto"/>
                          <w:jc w:val="left"/>
                          <w:rPr>
                            <w:rFonts w:ascii="Arial" w:hAnsi="Arial"/>
                            <w:caps/>
                            <w:color w:val="EE7D11" w:themeColor="accent1"/>
                            <w:sz w:val="18"/>
                            <w:szCs w:val="18"/>
                          </w:rPr>
                        </w:pPr>
                        <w:r w:rsidRPr="000F132E">
                          <w:rPr>
                            <w:rFonts w:ascii="Arial" w:hAnsi="Arial"/>
                            <w:caps/>
                            <w:color w:val="EE7D11" w:themeColor="accent1"/>
                            <w:sz w:val="18"/>
                            <w:szCs w:val="18"/>
                          </w:rPr>
                          <w:t>Comité français pour</w:t>
                        </w:r>
                        <w:r w:rsidRPr="000F132E">
                          <w:rPr>
                            <w:rFonts w:ascii="Arial" w:hAnsi="Arial"/>
                            <w:caps/>
                            <w:color w:val="EE7D11" w:themeColor="accent1"/>
                            <w:sz w:val="18"/>
                            <w:szCs w:val="18"/>
                          </w:rPr>
                          <w:tab/>
                        </w:r>
                        <w:r w:rsidRPr="000F132E">
                          <w:rPr>
                            <w:rFonts w:ascii="Arial" w:hAnsi="Arial"/>
                            <w:caps/>
                            <w:color w:val="EE7D11" w:themeColor="accent1"/>
                            <w:sz w:val="18"/>
                            <w:szCs w:val="18"/>
                          </w:rPr>
                          <w:br/>
                          <w:t>la solidarité internationale</w:t>
                        </w:r>
                      </w:p>
                      <w:p w:rsidR="00D961A8" w:rsidRPr="007941F1" w:rsidRDefault="00D961A8" w:rsidP="00996073">
                        <w:pPr>
                          <w:spacing w:after="0" w:line="240" w:lineRule="auto"/>
                          <w:jc w:val="left"/>
                          <w:rPr>
                            <w:rFonts w:ascii="Arial" w:hAnsi="Arial"/>
                            <w:caps/>
                            <w:color w:val="BFBFBF" w:themeColor="background1" w:themeShade="BF"/>
                            <w:sz w:val="12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aps/>
                            <w:color w:val="BFBFBF" w:themeColor="background1" w:themeShade="BF"/>
                            <w:sz w:val="14"/>
                            <w:szCs w:val="18"/>
                          </w:rPr>
                          <w:t>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D961A8" w:rsidRPr="008A6D9D" w:rsidRDefault="00D961A8" w:rsidP="00996073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shape>
                <v:shape id="Text Box 5" o:spid="_x0000_s1029" type="#_x0000_t202" style="position:absolute;left:3228;top:2487;width:8401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EfMIA&#10;AADbAAAADwAAAGRycy9kb3ducmV2LnhtbERPTWsCMRC9C/6HMEJvmrXUoluzIsKC9GKrXnqbbqab&#10;dTeTJUl1+++bQsHbPN7nrDeD7cSVfGgcK5jPMhDEldMN1wrOp3K6BBEissbOMSn4oQCbYjxaY67d&#10;jd/peoy1SCEcclRgYuxzKUNlyGKYuZ44cV/OW4wJ+lpqj7cUbjv5mGXP0mLDqcFgTztDVXv8tgre&#10;Tk8f5eGCr01d7k33ufCrVnqlHibD9gVEpCHexf/uvU7zV/D3Sz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UR8wgAAANsAAAAPAAAAAAAAAAAAAAAAAJgCAABkcnMvZG93&#10;bnJldi54bWxQSwUGAAAAAAQABAD1AAAAhwMAAAAA&#10;" filled="f" fillcolor="#f90" stroked="f">
                  <v:textbox>
                    <w:txbxContent>
                      <w:p w:rsidR="00D961A8" w:rsidRPr="000F132E" w:rsidRDefault="00D961A8" w:rsidP="00996073">
                        <w:pPr>
                          <w:pStyle w:val="CartoucheCFSI"/>
                          <w:tabs>
                            <w:tab w:val="left" w:pos="3240"/>
                            <w:tab w:val="left" w:pos="4876"/>
                            <w:tab w:val="left" w:pos="7258"/>
                          </w:tabs>
                          <w:rPr>
                            <w:rStyle w:val="Couleur-gris80"/>
                          </w:rPr>
                        </w:pPr>
                        <w:r w:rsidRPr="000F132E">
                          <w:rPr>
                            <w:rStyle w:val="Couleur-gris80"/>
                          </w:rPr>
                          <w:t xml:space="preserve">32 rue Le Peletier          </w:t>
                        </w:r>
                        <w:r w:rsidRPr="00EF4322">
                          <w:rPr>
                            <w:rStyle w:val="Couleur-gris80"/>
                            <w:color w:val="EE7D11" w:themeColor="accent1"/>
                          </w:rPr>
                          <w:t>Tél. :</w:t>
                        </w:r>
                        <w:r w:rsidRPr="000F132E">
                          <w:rPr>
                            <w:rStyle w:val="Couleur-gris80"/>
                          </w:rPr>
                          <w:t xml:space="preserve"> 33 (0) 1 44 83 88 50          </w:t>
                        </w:r>
                        <w:r w:rsidRPr="00EF4322">
                          <w:rPr>
                            <w:rStyle w:val="Couleur-gris80"/>
                            <w:color w:val="EE7D11" w:themeColor="accent1"/>
                          </w:rPr>
                          <w:t>@ :</w:t>
                        </w:r>
                        <w:r w:rsidRPr="000F132E">
                          <w:rPr>
                            <w:rStyle w:val="Couleur-gris80"/>
                          </w:rPr>
                          <w:t xml:space="preserve"> info@cfsi.asso.fr</w:t>
                        </w:r>
                        <w:r w:rsidRPr="000F132E">
                          <w:rPr>
                            <w:rStyle w:val="Couleur-gris80"/>
                          </w:rPr>
                          <w:br/>
                          <w:t xml:space="preserve">F-75009 Paris               </w:t>
                        </w:r>
                        <w:r w:rsidRPr="00EF4322">
                          <w:rPr>
                            <w:rStyle w:val="Couleur-gris80"/>
                            <w:color w:val="EE7D11" w:themeColor="accent1"/>
                          </w:rPr>
                          <w:t xml:space="preserve"> Fax :</w:t>
                        </w:r>
                        <w:r w:rsidRPr="000F132E">
                          <w:rPr>
                            <w:rStyle w:val="Couleur-gris80"/>
                          </w:rPr>
                          <w:t xml:space="preserve"> 33 (0) 1 44 83 88 79         </w:t>
                        </w:r>
                        <w:r w:rsidRPr="00EF4322">
                          <w:rPr>
                            <w:rStyle w:val="Couleur-gris80"/>
                            <w:color w:val="EE7D11" w:themeColor="accent1"/>
                          </w:rPr>
                          <w:t xml:space="preserve"> </w:t>
                        </w:r>
                        <w:hyperlink r:id="rId18" w:history="1">
                          <w:r w:rsidRPr="00EF4322">
                            <w:rPr>
                              <w:rStyle w:val="Couleur-gris80"/>
                              <w:color w:val="EE7D11" w:themeColor="accent1"/>
                            </w:rPr>
                            <w:t>www.cfsi.asso.fr</w:t>
                          </w:r>
                        </w:hyperlink>
                      </w:p>
                      <w:p w:rsidR="00D961A8" w:rsidRPr="000F132E" w:rsidRDefault="00D961A8" w:rsidP="00996073">
                        <w:pPr>
                          <w:rPr>
                            <w:rStyle w:val="Couleur-gris80"/>
                          </w:rPr>
                        </w:pPr>
                      </w:p>
                      <w:p w:rsidR="00D961A8" w:rsidRPr="000F132E" w:rsidRDefault="00D961A8" w:rsidP="00996073">
                        <w:pPr>
                          <w:rPr>
                            <w:rStyle w:val="Couleur-gris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70ED" w:rsidRPr="008A70E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F130B0" wp14:editId="36E5AE0C">
            <wp:simplePos x="0" y="0"/>
            <wp:positionH relativeFrom="column">
              <wp:posOffset>5686112</wp:posOffset>
            </wp:positionH>
            <wp:positionV relativeFrom="paragraph">
              <wp:posOffset>8325153</wp:posOffset>
            </wp:positionV>
            <wp:extent cx="467190" cy="464024"/>
            <wp:effectExtent l="19050" t="0" r="9060" b="0"/>
            <wp:wrapNone/>
            <wp:docPr id="6" name="Image 1" descr="AgreÌeÌe par ComiteÌ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 8" descr="AgreÌeÌe par ComiteÌ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0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2E198" wp14:editId="1AA558E4">
                <wp:simplePos x="0" y="0"/>
                <wp:positionH relativeFrom="page">
                  <wp:posOffset>0</wp:posOffset>
                </wp:positionH>
                <wp:positionV relativeFrom="paragraph">
                  <wp:posOffset>2254885</wp:posOffset>
                </wp:positionV>
                <wp:extent cx="7560945" cy="2729865"/>
                <wp:effectExtent l="0" t="0" r="1905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2729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177.55pt;width:595.35pt;height:2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" fillcolor="#ee7d11 [3204]" stroked="f">
                <w10:wrap anchorx="page"/>
              </v:rect>
            </w:pict>
          </mc:Fallback>
        </mc:AlternateContent>
      </w:r>
    </w:p>
    <w:sectPr w:rsidR="00DD4882" w:rsidRPr="003504F4" w:rsidSect="00974179">
      <w:headerReference w:type="first" r:id="rId20"/>
      <w:footerReference w:type="first" r:id="rId21"/>
      <w:pgSz w:w="11906" w:h="16838"/>
      <w:pgMar w:top="1418" w:right="1134" w:bottom="1134" w:left="1134" w:header="680" w:footer="454" w:gutter="90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910" w:rsidRDefault="00105910" w:rsidP="00A462F3">
      <w:pPr>
        <w:spacing w:after="0" w:line="240" w:lineRule="auto"/>
      </w:pPr>
      <w:r>
        <w:separator/>
      </w:r>
    </w:p>
  </w:endnote>
  <w:endnote w:type="continuationSeparator" w:id="0">
    <w:p w:rsidR="00105910" w:rsidRDefault="00105910" w:rsidP="00A4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781" w:rsidRPr="000D0821" w:rsidRDefault="00AF3781" w:rsidP="000F7E7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720704" behindDoc="1" locked="0" layoutInCell="1" allowOverlap="1" wp14:anchorId="5AD62491" wp14:editId="6445C776">
          <wp:simplePos x="0" y="0"/>
          <wp:positionH relativeFrom="column">
            <wp:posOffset>0</wp:posOffset>
          </wp:positionH>
          <wp:positionV relativeFrom="paragraph">
            <wp:posOffset>81280</wp:posOffset>
          </wp:positionV>
          <wp:extent cx="1837055" cy="46355"/>
          <wp:effectExtent l="19050" t="0" r="0" b="0"/>
          <wp:wrapNone/>
          <wp:docPr id="12" name="Image 1" descr="Vibration-CFSI-RVB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bration-CFSI-RVB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055" cy="46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1BBC">
      <w:rPr>
        <w:rFonts w:ascii="Arial" w:hAnsi="Arial" w:cs="Arial"/>
        <w:color w:val="EE7D11" w:themeColor="accent1"/>
      </w:rPr>
      <w:t xml:space="preserve"> </w:t>
    </w:r>
    <w:r>
      <w:rPr>
        <w:rFonts w:ascii="Arial" w:hAnsi="Arial" w:cs="Arial"/>
        <w:color w:val="EE7D11" w:themeColor="accent1"/>
      </w:rPr>
      <w:br/>
    </w:r>
    <w:r w:rsidRPr="000D0821">
      <w:rPr>
        <w:color w:val="808080" w:themeColor="background1" w:themeShade="80"/>
        <w:sz w:val="14"/>
      </w:rPr>
      <w:t>Page</w:t>
    </w:r>
    <w:r w:rsidRPr="000D0821">
      <w:rPr>
        <w:sz w:val="14"/>
      </w:rPr>
      <w:t xml:space="preserve"> </w:t>
    </w:r>
    <w:r w:rsidR="00260EE4" w:rsidRPr="000D0821">
      <w:rPr>
        <w:b/>
        <w:color w:val="EE7D11" w:themeColor="accent1"/>
        <w:sz w:val="19"/>
      </w:rPr>
      <w:fldChar w:fldCharType="begin"/>
    </w:r>
    <w:r w:rsidRPr="000D0821">
      <w:rPr>
        <w:b/>
        <w:color w:val="EE7D11" w:themeColor="accent1"/>
        <w:sz w:val="19"/>
      </w:rPr>
      <w:instrText xml:space="preserve"> PAGE   \* MERGEFORMAT </w:instrText>
    </w:r>
    <w:r w:rsidR="00260EE4" w:rsidRPr="000D0821">
      <w:rPr>
        <w:b/>
        <w:color w:val="EE7D11" w:themeColor="accent1"/>
        <w:sz w:val="19"/>
      </w:rPr>
      <w:fldChar w:fldCharType="separate"/>
    </w:r>
    <w:r>
      <w:rPr>
        <w:b/>
        <w:noProof/>
        <w:color w:val="EE7D11" w:themeColor="accent1"/>
        <w:sz w:val="19"/>
      </w:rPr>
      <w:t>4</w:t>
    </w:r>
    <w:r w:rsidR="00260EE4" w:rsidRPr="000D0821">
      <w:rPr>
        <w:b/>
        <w:color w:val="EE7D11" w:themeColor="accent1"/>
        <w:sz w:val="1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781" w:rsidRPr="006F49AE" w:rsidRDefault="00AF3781" w:rsidP="00AC76AC">
    <w:pPr>
      <w:pStyle w:val="Basdepage"/>
      <w:spacing w:before="60"/>
      <w:rPr>
        <w:sz w:val="16"/>
      </w:rPr>
    </w:pPr>
    <w:r>
      <w:rPr>
        <w:noProof/>
        <w:lang w:eastAsia="fr-FR"/>
      </w:rPr>
      <w:drawing>
        <wp:anchor distT="0" distB="0" distL="114300" distR="114300" simplePos="0" relativeHeight="251722752" behindDoc="1" locked="0" layoutInCell="1" allowOverlap="1" wp14:anchorId="6401DA99" wp14:editId="362C0C87">
          <wp:simplePos x="0" y="0"/>
          <wp:positionH relativeFrom="column">
            <wp:posOffset>0</wp:posOffset>
          </wp:positionH>
          <wp:positionV relativeFrom="paragraph">
            <wp:posOffset>10424</wp:posOffset>
          </wp:positionV>
          <wp:extent cx="1837055" cy="46355"/>
          <wp:effectExtent l="0" t="0" r="0" b="0"/>
          <wp:wrapNone/>
          <wp:docPr id="13" name="Image 1" descr="Vibration-CFSI-RVB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bration-CFSI-RVB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055" cy="46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1A15">
      <w:rPr>
        <w:rFonts w:ascii="Arial" w:hAnsi="Arial" w:cs="Arial"/>
        <w:color w:val="EE7D11" w:themeColor="accent1"/>
      </w:rPr>
      <w:t xml:space="preserve">COMITÉ FRANÇAIS POUR LA </w:t>
    </w:r>
    <w:r w:rsidRPr="005A1BBC">
      <w:rPr>
        <w:rFonts w:ascii="Arial" w:hAnsi="Arial" w:cs="Arial"/>
        <w:b/>
        <w:color w:val="EE7D11" w:themeColor="accent1"/>
      </w:rPr>
      <w:t>SOLIDARITÉ INTERNATIONALE</w:t>
    </w:r>
    <w:r w:rsidRPr="0076240F">
      <w:ptab w:relativeTo="margin" w:alignment="center" w:leader="none"/>
    </w:r>
    <w:r w:rsidRPr="0076240F">
      <w:ptab w:relativeTo="margin" w:alignment="right" w:leader="none"/>
    </w:r>
    <w:r w:rsidRPr="00AC76AC">
      <w:rPr>
        <w:color w:val="808080" w:themeColor="background1" w:themeShade="80"/>
      </w:rPr>
      <w:t>Page</w:t>
    </w:r>
    <w:r w:rsidRPr="0076240F">
      <w:t xml:space="preserve"> </w:t>
    </w:r>
    <w:r w:rsidR="00260EE4" w:rsidRPr="0076240F">
      <w:rPr>
        <w:b/>
        <w:color w:val="EE7D11" w:themeColor="accent1"/>
        <w:sz w:val="19"/>
      </w:rPr>
      <w:fldChar w:fldCharType="begin"/>
    </w:r>
    <w:r w:rsidRPr="0076240F">
      <w:rPr>
        <w:b/>
        <w:color w:val="EE7D11" w:themeColor="accent1"/>
        <w:sz w:val="19"/>
      </w:rPr>
      <w:instrText xml:space="preserve"> PAGE   \* MERGEFORMAT </w:instrText>
    </w:r>
    <w:r w:rsidR="00260EE4" w:rsidRPr="0076240F">
      <w:rPr>
        <w:b/>
        <w:color w:val="EE7D11" w:themeColor="accent1"/>
        <w:sz w:val="19"/>
      </w:rPr>
      <w:fldChar w:fldCharType="separate"/>
    </w:r>
    <w:r w:rsidR="00BC6CC8">
      <w:rPr>
        <w:b/>
        <w:noProof/>
        <w:color w:val="EE7D11" w:themeColor="accent1"/>
        <w:sz w:val="19"/>
      </w:rPr>
      <w:t>2</w:t>
    </w:r>
    <w:r w:rsidR="00260EE4" w:rsidRPr="0076240F">
      <w:rPr>
        <w:b/>
        <w:color w:val="EE7D11" w:themeColor="accent1"/>
        <w:sz w:val="19"/>
      </w:rPr>
      <w:fldChar w:fldCharType="end"/>
    </w:r>
    <w:r w:rsidRPr="0076240F">
      <w:ptab w:relativeTo="margin" w:alignment="right" w:leader="none"/>
    </w:r>
  </w:p>
  <w:p w:rsidR="00AF3781" w:rsidRPr="00AC76AC" w:rsidRDefault="00AF3781" w:rsidP="00AC76A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781" w:rsidRPr="006F49AE" w:rsidRDefault="00AF3781" w:rsidP="00AC76AC">
    <w:pPr>
      <w:pStyle w:val="Basdepage"/>
      <w:spacing w:before="60"/>
      <w:rPr>
        <w:sz w:val="16"/>
      </w:rPr>
    </w:pPr>
    <w:r>
      <w:rPr>
        <w:noProof/>
        <w:lang w:eastAsia="fr-FR"/>
      </w:rPr>
      <w:drawing>
        <wp:anchor distT="0" distB="0" distL="114300" distR="114300" simplePos="0" relativeHeight="251723776" behindDoc="1" locked="0" layoutInCell="1" allowOverlap="1" wp14:anchorId="52E974ED" wp14:editId="613798CA">
          <wp:simplePos x="0" y="0"/>
          <wp:positionH relativeFrom="column">
            <wp:posOffset>0</wp:posOffset>
          </wp:positionH>
          <wp:positionV relativeFrom="paragraph">
            <wp:posOffset>10424</wp:posOffset>
          </wp:positionV>
          <wp:extent cx="1837055" cy="46355"/>
          <wp:effectExtent l="0" t="0" r="0" b="0"/>
          <wp:wrapNone/>
          <wp:docPr id="14" name="Image 1" descr="Vibration-CFSI-RVB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bration-CFSI-RVB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055" cy="46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1A15">
      <w:rPr>
        <w:rFonts w:ascii="Arial" w:hAnsi="Arial" w:cs="Arial"/>
        <w:color w:val="EE7D11" w:themeColor="accent1"/>
      </w:rPr>
      <w:t xml:space="preserve">COMITÉ FRANÇAIS POUR LA </w:t>
    </w:r>
    <w:r w:rsidRPr="005A1BBC">
      <w:rPr>
        <w:rFonts w:ascii="Arial" w:hAnsi="Arial" w:cs="Arial"/>
        <w:b/>
        <w:color w:val="EE7D11" w:themeColor="accent1"/>
      </w:rPr>
      <w:t>SOLIDARITÉ INTERNATIONALE</w:t>
    </w:r>
    <w:r w:rsidRPr="0076240F">
      <w:ptab w:relativeTo="margin" w:alignment="center" w:leader="none"/>
    </w:r>
    <w:r w:rsidRPr="0076240F">
      <w:ptab w:relativeTo="margin" w:alignment="right" w:leader="none"/>
    </w:r>
    <w:r w:rsidRPr="00AC76AC">
      <w:rPr>
        <w:color w:val="808080" w:themeColor="background1" w:themeShade="80"/>
      </w:rPr>
      <w:t>Page</w:t>
    </w:r>
    <w:r w:rsidRPr="0076240F">
      <w:t xml:space="preserve"> </w:t>
    </w:r>
    <w:r w:rsidR="00260EE4" w:rsidRPr="0076240F">
      <w:rPr>
        <w:b/>
        <w:color w:val="EE7D11" w:themeColor="accent1"/>
        <w:sz w:val="19"/>
      </w:rPr>
      <w:fldChar w:fldCharType="begin"/>
    </w:r>
    <w:r w:rsidRPr="0076240F">
      <w:rPr>
        <w:b/>
        <w:color w:val="EE7D11" w:themeColor="accent1"/>
        <w:sz w:val="19"/>
      </w:rPr>
      <w:instrText xml:space="preserve"> PAGE   \* MERGEFORMAT </w:instrText>
    </w:r>
    <w:r w:rsidR="00260EE4" w:rsidRPr="0076240F">
      <w:rPr>
        <w:b/>
        <w:color w:val="EE7D11" w:themeColor="accent1"/>
        <w:sz w:val="19"/>
      </w:rPr>
      <w:fldChar w:fldCharType="separate"/>
    </w:r>
    <w:r w:rsidR="00BC6CC8">
      <w:rPr>
        <w:b/>
        <w:noProof/>
        <w:color w:val="EE7D11" w:themeColor="accent1"/>
        <w:sz w:val="19"/>
      </w:rPr>
      <w:t>1</w:t>
    </w:r>
    <w:r w:rsidR="00260EE4" w:rsidRPr="0076240F">
      <w:rPr>
        <w:b/>
        <w:color w:val="EE7D11" w:themeColor="accent1"/>
        <w:sz w:val="19"/>
      </w:rPr>
      <w:fldChar w:fldCharType="end"/>
    </w:r>
    <w:r w:rsidRPr="0076240F">
      <w:ptab w:relativeTo="margin" w:alignment="right" w:leader="none"/>
    </w:r>
  </w:p>
  <w:p w:rsidR="00AF3781" w:rsidRPr="00AC76AC" w:rsidRDefault="00AF3781" w:rsidP="00AC76AC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1A8" w:rsidRPr="00996073" w:rsidRDefault="00D961A8" w:rsidP="0099607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910" w:rsidRPr="00561BAE" w:rsidRDefault="00105910" w:rsidP="00A462F3">
      <w:pPr>
        <w:spacing w:after="0" w:line="240" w:lineRule="auto"/>
        <w:rPr>
          <w:color w:val="EE7D11" w:themeColor="accent1"/>
        </w:rPr>
      </w:pPr>
      <w:r w:rsidRPr="00561BAE">
        <w:rPr>
          <w:color w:val="EE7D11" w:themeColor="accent1"/>
        </w:rPr>
        <w:separator/>
      </w:r>
    </w:p>
  </w:footnote>
  <w:footnote w:type="continuationSeparator" w:id="0">
    <w:p w:rsidR="00105910" w:rsidRDefault="00105910" w:rsidP="00A462F3">
      <w:pPr>
        <w:spacing w:after="0" w:line="240" w:lineRule="auto"/>
      </w:pPr>
      <w:r>
        <w:continuationSeparator/>
      </w:r>
    </w:p>
  </w:footnote>
  <w:footnote w:id="1">
    <w:p w:rsidR="006360C5" w:rsidRDefault="006360C5">
      <w:pPr>
        <w:pStyle w:val="Notedebasdepage"/>
      </w:pPr>
      <w:r>
        <w:rPr>
          <w:rStyle w:val="Appelnotedebasdep"/>
        </w:rPr>
        <w:footnoteRef/>
      </w:r>
      <w:r>
        <w:t xml:space="preserve"> Organisation légalement constituée qui présente l’initiative au nom du groupe de jeunes.</w:t>
      </w:r>
    </w:p>
  </w:footnote>
  <w:footnote w:id="2">
    <w:p w:rsidR="006360C5" w:rsidRDefault="006360C5">
      <w:pPr>
        <w:pStyle w:val="Notedebasdepage"/>
      </w:pPr>
      <w:r>
        <w:rPr>
          <w:rStyle w:val="Appelnotedebasdep"/>
        </w:rPr>
        <w:footnoteRef/>
      </w:r>
      <w:r>
        <w:t xml:space="preserve"> Nombre de jeunes impliquées. S’il s’agit d’une classe précisez. </w:t>
      </w:r>
    </w:p>
  </w:footnote>
  <w:footnote w:id="3">
    <w:p w:rsidR="006360C5" w:rsidRDefault="006360C5">
      <w:pPr>
        <w:pStyle w:val="Notedebasdepage"/>
      </w:pPr>
      <w:r>
        <w:rPr>
          <w:rStyle w:val="Appelnotedebasdep"/>
        </w:rPr>
        <w:footnoteRef/>
      </w:r>
      <w:r>
        <w:t xml:space="preserve"> La date de mise en œuvre de l’initiative.</w:t>
      </w:r>
    </w:p>
  </w:footnote>
  <w:footnote w:id="4">
    <w:p w:rsidR="0058563D" w:rsidRDefault="0058563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1A5D76">
        <w:t>Les thématiques ALIMEN</w:t>
      </w:r>
      <w:r w:rsidR="001A5D76" w:rsidRPr="00AA4437">
        <w:rPr>
          <w:b/>
        </w:rPr>
        <w:t>TERRE</w:t>
      </w:r>
      <w:r w:rsidR="001A5D76">
        <w:t xml:space="preserve"> sont : agriculture durable, alternatives de commercialisation, agrobusiness, biodiversité, climat et énergie, commerce international, Elevage-viande-lait, faim et malnutrition, genre, impact des choix de consommation, transformation et filières, politiques agricoles. www.alimenterre.org </w:t>
      </w:r>
    </w:p>
  </w:footnote>
  <w:footnote w:id="5">
    <w:p w:rsidR="006360C5" w:rsidRDefault="006360C5">
      <w:pPr>
        <w:pStyle w:val="Notedebasdepage"/>
      </w:pPr>
      <w:r>
        <w:rPr>
          <w:rStyle w:val="Appelnotedebasdep"/>
        </w:rPr>
        <w:footnoteRef/>
      </w:r>
      <w:r>
        <w:t xml:space="preserve"> Responsable du groupe (nom et mail)</w:t>
      </w:r>
    </w:p>
  </w:footnote>
  <w:footnote w:id="6">
    <w:p w:rsidR="006360C5" w:rsidRDefault="006360C5">
      <w:pPr>
        <w:pStyle w:val="Notedebasdepage"/>
      </w:pPr>
      <w:r>
        <w:rPr>
          <w:rStyle w:val="Appelnotedebasdep"/>
        </w:rPr>
        <w:footnoteRef/>
      </w:r>
      <w:r>
        <w:t xml:space="preserve"> De l’initiative ou de l’organisation. </w:t>
      </w:r>
    </w:p>
  </w:footnote>
  <w:footnote w:id="7">
    <w:p w:rsidR="0058563D" w:rsidRDefault="0058563D">
      <w:pPr>
        <w:pStyle w:val="Notedebasdepage"/>
      </w:pPr>
      <w:r>
        <w:rPr>
          <w:rStyle w:val="Appelnotedebasdep"/>
        </w:rPr>
        <w:footnoteRef/>
      </w:r>
      <w:r>
        <w:t xml:space="preserve"> Agriculture durable, alternatives de commercialisation, agrobusiness, biodiversité, climat et énergie, commerce international, Elevage-viande-lait, faim et malnutrition, genre, impact des choix de consommation, transformation et filières, politiques agricoles. Des ressources sont disponibles sur alimenterre.org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781" w:rsidRDefault="00AF3781" w:rsidP="00D03716">
    <w:pPr>
      <w:pStyle w:val="En-tte"/>
    </w:pPr>
    <w:r>
      <w:rPr>
        <w:noProof/>
        <w:lang w:eastAsia="fr-FR"/>
      </w:rPr>
      <w:drawing>
        <wp:inline distT="0" distB="0" distL="0" distR="0" wp14:anchorId="1B4E0D53" wp14:editId="1C61DD4E">
          <wp:extent cx="5343525" cy="1268145"/>
          <wp:effectExtent l="0" t="0" r="0" b="825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MENTERRE_LOGO_prix-cmjn-baseline-htedee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759" cy="1267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0EE4" w:rsidRPr="004342FD">
      <w:rPr>
        <w:color w:val="808080" w:themeColor="background1" w:themeShade="80"/>
      </w:rPr>
      <w:fldChar w:fldCharType="begin"/>
    </w:r>
    <w:r w:rsidRPr="004342FD">
      <w:rPr>
        <w:color w:val="808080" w:themeColor="background1" w:themeShade="80"/>
      </w:rPr>
      <w:instrText xml:space="preserve"> TITLE   \* MERGEFORMAT </w:instrText>
    </w:r>
    <w:r w:rsidR="00260EE4" w:rsidRPr="004342FD">
      <w:rPr>
        <w:color w:val="808080" w:themeColor="background1" w:themeShade="80"/>
      </w:rPr>
      <w:fldChar w:fldCharType="end"/>
    </w:r>
    <w:r w:rsidRPr="00AE766C">
      <w:t xml:space="preserve"> </w:t>
    </w:r>
    <w:r w:rsidRPr="00A71AFC">
      <w:rPr>
        <w:color w:val="BBAE78" w:themeColor="accent4"/>
      </w:rPr>
      <w:t>|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781" w:rsidRDefault="00AF3781">
    <w:pPr>
      <w:pStyle w:val="En-tte"/>
    </w:pPr>
    <w:r w:rsidRPr="004342FD">
      <w:rPr>
        <w:noProof/>
        <w:color w:val="808080" w:themeColor="background1" w:themeShade="80"/>
        <w:lang w:eastAsia="fr-FR"/>
      </w:rPr>
      <w:drawing>
        <wp:anchor distT="0" distB="0" distL="114300" distR="114300" simplePos="0" relativeHeight="251721728" behindDoc="0" locked="0" layoutInCell="1" allowOverlap="1" wp14:anchorId="7173BCFE" wp14:editId="00265D4E">
          <wp:simplePos x="0" y="0"/>
          <wp:positionH relativeFrom="column">
            <wp:posOffset>1460920</wp:posOffset>
          </wp:positionH>
          <wp:positionV relativeFrom="paragraph">
            <wp:posOffset>-20955</wp:posOffset>
          </wp:positionV>
          <wp:extent cx="1004454" cy="156810"/>
          <wp:effectExtent l="0" t="0" r="5715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MENTERRE_LOGOS_FINAL_SOLO_NOI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54" cy="15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0EE4" w:rsidRPr="004342FD">
      <w:rPr>
        <w:rStyle w:val="En-tteCar"/>
        <w:color w:val="808080" w:themeColor="background1" w:themeShade="80"/>
      </w:rPr>
      <w:fldChar w:fldCharType="begin"/>
    </w:r>
    <w:r w:rsidRPr="004342FD">
      <w:rPr>
        <w:rStyle w:val="En-tteCar"/>
        <w:color w:val="808080" w:themeColor="background1" w:themeShade="80"/>
      </w:rPr>
      <w:instrText xml:space="preserve"> TITLE   \* MERGEFORMAT </w:instrText>
    </w:r>
    <w:r w:rsidR="00260EE4" w:rsidRPr="004342FD">
      <w:rPr>
        <w:rStyle w:val="En-tteCar"/>
        <w:color w:val="808080" w:themeColor="background1" w:themeShade="80"/>
      </w:rPr>
      <w:fldChar w:fldCharType="end"/>
    </w:r>
    <w:r>
      <w:rPr>
        <w:rStyle w:val="En-tteCar"/>
        <w:color w:val="808080" w:themeColor="background1" w:themeShade="80"/>
      </w:rPr>
      <w:t>FICHE INITIATIVE</w:t>
    </w:r>
    <w:r w:rsidRPr="00C72D33">
      <w:t xml:space="preserve"> </w:t>
    </w:r>
    <w:r w:rsidRPr="00AC76AC">
      <w:rPr>
        <w:color w:val="EE7D11" w:themeColor="accent1"/>
      </w:rPr>
      <w:t>|</w:t>
    </w:r>
    <w:r w:rsidRPr="00A71AFC">
      <w:rPr>
        <w:color w:val="BBAE78" w:themeColor="accent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1A8" w:rsidRPr="00996073" w:rsidRDefault="00D961A8" w:rsidP="00D0371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387"/>
    <w:multiLevelType w:val="multilevel"/>
    <w:tmpl w:val="AA3A2604"/>
    <w:name w:val="CFSI-liste numérotée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A64262"/>
    <w:multiLevelType w:val="multilevel"/>
    <w:tmpl w:val="B850764A"/>
    <w:name w:val="CFSI-num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C5E2BD3"/>
    <w:multiLevelType w:val="multilevel"/>
    <w:tmpl w:val="AA3A2604"/>
    <w:name w:val="CFSI-num2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0DE4175"/>
    <w:multiLevelType w:val="hybridMultilevel"/>
    <w:tmpl w:val="A8C044C8"/>
    <w:name w:val="CFSI-liste numérotée2"/>
    <w:lvl w:ilvl="0" w:tplc="877AF554">
      <w:start w:val="1"/>
      <w:numFmt w:val="decimal"/>
      <w:lvlText w:val="%1. "/>
      <w:lvlJc w:val="left"/>
      <w:pPr>
        <w:ind w:left="720" w:hanging="360"/>
      </w:pPr>
      <w:rPr>
        <w:rFonts w:hint="default"/>
        <w:b/>
        <w:i w:val="0"/>
        <w:color w:val="007575" w:themeColor="accen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275EB"/>
    <w:multiLevelType w:val="multilevel"/>
    <w:tmpl w:val="A90CA864"/>
    <w:lvl w:ilvl="0">
      <w:start w:val="1"/>
      <w:numFmt w:val="bullet"/>
      <w:pStyle w:val="Listepuces"/>
      <w:lvlText w:val=""/>
      <w:lvlJc w:val="left"/>
      <w:pPr>
        <w:ind w:left="357" w:hanging="357"/>
      </w:pPr>
      <w:rPr>
        <w:rFonts w:ascii="Wingdings" w:hAnsi="Wingdings" w:hint="default"/>
        <w:color w:val="007575" w:themeColor="text2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680" w:hanging="323"/>
      </w:pPr>
      <w:rPr>
        <w:rFonts w:ascii="Wingdings" w:hAnsi="Wingdings" w:hint="default"/>
        <w:color w:val="13FFFF" w:themeColor="text2" w:themeTint="99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432AC"/>
    <w:multiLevelType w:val="hybridMultilevel"/>
    <w:tmpl w:val="11AC7958"/>
    <w:lvl w:ilvl="0" w:tplc="1C321FD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76C6E"/>
    <w:multiLevelType w:val="multilevel"/>
    <w:tmpl w:val="A808A9D6"/>
    <w:name w:val="CFSI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7">
    <w:nsid w:val="1F91337B"/>
    <w:multiLevelType w:val="multilevel"/>
    <w:tmpl w:val="455AF830"/>
    <w:styleLink w:val="CFSI-Titre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5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31E6FE1"/>
    <w:multiLevelType w:val="multilevel"/>
    <w:tmpl w:val="3452A922"/>
    <w:name w:val="CFSI-num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AB6448B"/>
    <w:multiLevelType w:val="hybridMultilevel"/>
    <w:tmpl w:val="227A2ED4"/>
    <w:lvl w:ilvl="0" w:tplc="A7BE9A3C">
      <w:start w:val="1"/>
      <w:numFmt w:val="bullet"/>
      <w:pStyle w:val="ExergueListe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F02F6"/>
    <w:multiLevelType w:val="multilevel"/>
    <w:tmpl w:val="B0761922"/>
    <w:name w:val="CFSI-num2"/>
    <w:numStyleLink w:val="Paragraphedelistenumrot"/>
  </w:abstractNum>
  <w:abstractNum w:abstractNumId="11">
    <w:nsid w:val="2D7B0AA9"/>
    <w:multiLevelType w:val="multilevel"/>
    <w:tmpl w:val="AA3A2604"/>
    <w:name w:val="CFSI-num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9C576A5"/>
    <w:multiLevelType w:val="multilevel"/>
    <w:tmpl w:val="AA3A2604"/>
    <w:name w:val="CFSI-num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3A1D18B3"/>
    <w:multiLevelType w:val="multilevel"/>
    <w:tmpl w:val="B0761922"/>
    <w:styleLink w:val="Paragraphedelistenumrot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3D1F0375"/>
    <w:multiLevelType w:val="multilevel"/>
    <w:tmpl w:val="B5B0D044"/>
    <w:name w:val="CFSI-liste numéroté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DE00354"/>
    <w:multiLevelType w:val="multilevel"/>
    <w:tmpl w:val="8376C582"/>
    <w:name w:val="CFSI-liste numero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3E49256F"/>
    <w:multiLevelType w:val="multilevel"/>
    <w:tmpl w:val="1F3A4AE6"/>
    <w:lvl w:ilvl="0">
      <w:start w:val="1"/>
      <w:numFmt w:val="bullet"/>
      <w:lvlText w:val="â"/>
      <w:lvlJc w:val="left"/>
      <w:pPr>
        <w:ind w:left="720" w:hanging="360"/>
      </w:pPr>
      <w:rPr>
        <w:rFonts w:ascii="Wingdings 3" w:hAnsi="Wingdings 3" w:hint="default"/>
        <w:color w:val="EE7D11" w:themeColor="accent1"/>
        <w:w w:val="100"/>
        <w:sz w:val="18"/>
      </w:rPr>
    </w:lvl>
    <w:lvl w:ilvl="1">
      <w:start w:val="1"/>
      <w:numFmt w:val="bullet"/>
      <w:pStyle w:val="ListeAction"/>
      <w:lvlText w:val=""/>
      <w:lvlJc w:val="left"/>
      <w:pPr>
        <w:tabs>
          <w:tab w:val="num" w:pos="1077"/>
        </w:tabs>
        <w:ind w:left="1134" w:hanging="414"/>
      </w:pPr>
      <w:rPr>
        <w:rFonts w:ascii="Wingdings" w:hAnsi="Wingdings" w:hint="default"/>
        <w:color w:val="007575" w:themeColor="text2"/>
      </w:rPr>
    </w:lvl>
    <w:lvl w:ilvl="2">
      <w:start w:val="1"/>
      <w:numFmt w:val="bullet"/>
      <w:lvlText w:val=""/>
      <w:lvlJc w:val="left"/>
      <w:pPr>
        <w:ind w:left="1287" w:hanging="153"/>
      </w:pPr>
      <w:rPr>
        <w:rFonts w:ascii="Wingdings" w:hAnsi="Wingdings" w:hint="default"/>
        <w:color w:val="13FFFF" w:themeColor="text2" w:themeTint="9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52580"/>
    <w:multiLevelType w:val="hybridMultilevel"/>
    <w:tmpl w:val="D214DF48"/>
    <w:name w:val="Numero1"/>
    <w:lvl w:ilvl="0" w:tplc="4DFE836E">
      <w:start w:val="1"/>
      <w:numFmt w:val="decimal"/>
      <w:lvlText w:val="%1. "/>
      <w:lvlJc w:val="left"/>
      <w:pPr>
        <w:ind w:left="720" w:hanging="360"/>
      </w:pPr>
      <w:rPr>
        <w:rFonts w:hint="default"/>
        <w:b/>
        <w:i w:val="0"/>
        <w:color w:val="EE7D11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722B9"/>
    <w:multiLevelType w:val="multilevel"/>
    <w:tmpl w:val="2B548C0C"/>
    <w:name w:val="CFSI-num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3CC75EC"/>
    <w:multiLevelType w:val="multilevel"/>
    <w:tmpl w:val="AA3A2604"/>
    <w:name w:val="CFSI-liste numérotée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43134CD"/>
    <w:multiLevelType w:val="multilevel"/>
    <w:tmpl w:val="77F22096"/>
    <w:lvl w:ilvl="0">
      <w:start w:val="1"/>
      <w:numFmt w:val="decimal"/>
      <w:pStyle w:val="Listenumros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58DA6BB5"/>
    <w:multiLevelType w:val="multilevel"/>
    <w:tmpl w:val="AA3A2604"/>
    <w:name w:val="CFSI-liste numérotée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58E04042"/>
    <w:multiLevelType w:val="hybridMultilevel"/>
    <w:tmpl w:val="F6387556"/>
    <w:lvl w:ilvl="0" w:tplc="E3F851BC">
      <w:start w:val="100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901313"/>
    <w:multiLevelType w:val="multilevel"/>
    <w:tmpl w:val="AA3A2604"/>
    <w:name w:val="CFSI-liste numérotée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AA53FCB"/>
    <w:multiLevelType w:val="multilevel"/>
    <w:tmpl w:val="238E8A50"/>
    <w:name w:val="CFSI-num22222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  <w:b/>
        <w:i w:val="0"/>
        <w:color w:val="007575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0D50FD2"/>
    <w:multiLevelType w:val="multilevel"/>
    <w:tmpl w:val="F6944512"/>
    <w:name w:val="CFSI-num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35C7E32"/>
    <w:multiLevelType w:val="hybridMultilevel"/>
    <w:tmpl w:val="3C281E0A"/>
    <w:lvl w:ilvl="0" w:tplc="ABB617A4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4E6788"/>
    <w:multiLevelType w:val="multilevel"/>
    <w:tmpl w:val="27124C18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tabs>
          <w:tab w:val="num" w:pos="1225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79B0293C"/>
    <w:multiLevelType w:val="multilevel"/>
    <w:tmpl w:val="6D50FBE8"/>
    <w:name w:val="CFSI-num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E7D11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7B536CDB"/>
    <w:multiLevelType w:val="multilevel"/>
    <w:tmpl w:val="8B98DD88"/>
    <w:lvl w:ilvl="0">
      <w:start w:val="1"/>
      <w:numFmt w:val="bullet"/>
      <w:pStyle w:val="Paragraphedeliste"/>
      <w:lvlText w:val="‒"/>
      <w:lvlJc w:val="left"/>
      <w:pPr>
        <w:ind w:left="530" w:hanging="360"/>
      </w:pPr>
      <w:rPr>
        <w:rFonts w:ascii="Verdana" w:hAnsi="Verdana" w:hint="default"/>
        <w:color w:val="auto"/>
        <w:w w:val="100"/>
        <w:sz w:val="18"/>
      </w:rPr>
    </w:lvl>
    <w:lvl w:ilvl="1">
      <w:start w:val="1"/>
      <w:numFmt w:val="bullet"/>
      <w:lvlText w:val="‒"/>
      <w:lvlJc w:val="left"/>
      <w:pPr>
        <w:tabs>
          <w:tab w:val="num" w:pos="851"/>
        </w:tabs>
        <w:ind w:left="794" w:hanging="267"/>
      </w:pPr>
      <w:rPr>
        <w:rFonts w:ascii="Verdana" w:hAnsi="Verdana" w:hint="default"/>
        <w:color w:val="auto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9"/>
  </w:num>
  <w:num w:numId="4">
    <w:abstractNumId w:val="20"/>
  </w:num>
  <w:num w:numId="5">
    <w:abstractNumId w:val="4"/>
  </w:num>
  <w:num w:numId="6">
    <w:abstractNumId w:val="16"/>
  </w:num>
  <w:num w:numId="7">
    <w:abstractNumId w:val="29"/>
  </w:num>
  <w:num w:numId="8">
    <w:abstractNumId w:val="13"/>
  </w:num>
  <w:num w:numId="9">
    <w:abstractNumId w:val="27"/>
  </w:num>
  <w:num w:numId="10">
    <w:abstractNumId w:val="22"/>
  </w:num>
  <w:num w:numId="11">
    <w:abstractNumId w:val="5"/>
  </w:num>
  <w:num w:numId="12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95"/>
  <w:displayHorizontalDrawingGridEvery w:val="2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2E5"/>
    <w:rsid w:val="00003481"/>
    <w:rsid w:val="00004C63"/>
    <w:rsid w:val="000057EE"/>
    <w:rsid w:val="00007873"/>
    <w:rsid w:val="00012CE0"/>
    <w:rsid w:val="0001700C"/>
    <w:rsid w:val="00017A03"/>
    <w:rsid w:val="00017B0B"/>
    <w:rsid w:val="00017E1F"/>
    <w:rsid w:val="00020C7A"/>
    <w:rsid w:val="00022355"/>
    <w:rsid w:val="0002430B"/>
    <w:rsid w:val="0003033F"/>
    <w:rsid w:val="00032885"/>
    <w:rsid w:val="000332E1"/>
    <w:rsid w:val="00037131"/>
    <w:rsid w:val="00041A0A"/>
    <w:rsid w:val="000443AA"/>
    <w:rsid w:val="00044D56"/>
    <w:rsid w:val="000455B8"/>
    <w:rsid w:val="00051380"/>
    <w:rsid w:val="00051F34"/>
    <w:rsid w:val="00062DCA"/>
    <w:rsid w:val="00065C43"/>
    <w:rsid w:val="00065EB5"/>
    <w:rsid w:val="00067EA0"/>
    <w:rsid w:val="0007435A"/>
    <w:rsid w:val="00074D54"/>
    <w:rsid w:val="000751D5"/>
    <w:rsid w:val="00076497"/>
    <w:rsid w:val="00076F94"/>
    <w:rsid w:val="00083D70"/>
    <w:rsid w:val="00085341"/>
    <w:rsid w:val="0009411D"/>
    <w:rsid w:val="00097343"/>
    <w:rsid w:val="00097800"/>
    <w:rsid w:val="000A0AA7"/>
    <w:rsid w:val="000A1373"/>
    <w:rsid w:val="000A2A1A"/>
    <w:rsid w:val="000A7817"/>
    <w:rsid w:val="000B2B01"/>
    <w:rsid w:val="000C1458"/>
    <w:rsid w:val="000C2F08"/>
    <w:rsid w:val="000C5EB0"/>
    <w:rsid w:val="000C7ADD"/>
    <w:rsid w:val="000D0821"/>
    <w:rsid w:val="000D2628"/>
    <w:rsid w:val="000D3767"/>
    <w:rsid w:val="000D6949"/>
    <w:rsid w:val="000E1B5F"/>
    <w:rsid w:val="000E31D6"/>
    <w:rsid w:val="000F132E"/>
    <w:rsid w:val="000F3FB4"/>
    <w:rsid w:val="000F6057"/>
    <w:rsid w:val="000F7E78"/>
    <w:rsid w:val="000F7E7B"/>
    <w:rsid w:val="000F7FA0"/>
    <w:rsid w:val="00102A83"/>
    <w:rsid w:val="00105910"/>
    <w:rsid w:val="00125925"/>
    <w:rsid w:val="001412B3"/>
    <w:rsid w:val="00142294"/>
    <w:rsid w:val="00150598"/>
    <w:rsid w:val="00151A33"/>
    <w:rsid w:val="00157395"/>
    <w:rsid w:val="001613BF"/>
    <w:rsid w:val="00165D92"/>
    <w:rsid w:val="001669A3"/>
    <w:rsid w:val="001675D7"/>
    <w:rsid w:val="001744CB"/>
    <w:rsid w:val="00174D13"/>
    <w:rsid w:val="00177C7A"/>
    <w:rsid w:val="00182C5C"/>
    <w:rsid w:val="00182CD2"/>
    <w:rsid w:val="00183F67"/>
    <w:rsid w:val="0018564C"/>
    <w:rsid w:val="00186F2B"/>
    <w:rsid w:val="00194BF8"/>
    <w:rsid w:val="001963DD"/>
    <w:rsid w:val="001A5D76"/>
    <w:rsid w:val="001B1326"/>
    <w:rsid w:val="001B1601"/>
    <w:rsid w:val="001B1A63"/>
    <w:rsid w:val="001B233D"/>
    <w:rsid w:val="001B548B"/>
    <w:rsid w:val="001B5ADF"/>
    <w:rsid w:val="001C7E1C"/>
    <w:rsid w:val="001D53E5"/>
    <w:rsid w:val="001F7071"/>
    <w:rsid w:val="00200574"/>
    <w:rsid w:val="00202CC7"/>
    <w:rsid w:val="0020392E"/>
    <w:rsid w:val="002072A5"/>
    <w:rsid w:val="00207BFF"/>
    <w:rsid w:val="002107CA"/>
    <w:rsid w:val="002145DD"/>
    <w:rsid w:val="00217244"/>
    <w:rsid w:val="00226B83"/>
    <w:rsid w:val="00226D0B"/>
    <w:rsid w:val="00237EF1"/>
    <w:rsid w:val="00240C7C"/>
    <w:rsid w:val="00242FE0"/>
    <w:rsid w:val="0024481B"/>
    <w:rsid w:val="002519E9"/>
    <w:rsid w:val="00253906"/>
    <w:rsid w:val="002571C0"/>
    <w:rsid w:val="00260EE4"/>
    <w:rsid w:val="002653A4"/>
    <w:rsid w:val="002666BC"/>
    <w:rsid w:val="0026767B"/>
    <w:rsid w:val="00277408"/>
    <w:rsid w:val="00277C3A"/>
    <w:rsid w:val="00283E3C"/>
    <w:rsid w:val="00284084"/>
    <w:rsid w:val="002860B3"/>
    <w:rsid w:val="002900B2"/>
    <w:rsid w:val="00291890"/>
    <w:rsid w:val="00297101"/>
    <w:rsid w:val="002A5041"/>
    <w:rsid w:val="002A6CA1"/>
    <w:rsid w:val="002A6E19"/>
    <w:rsid w:val="002B3E82"/>
    <w:rsid w:val="002C2F5F"/>
    <w:rsid w:val="002C56D9"/>
    <w:rsid w:val="002D7417"/>
    <w:rsid w:val="002E2A57"/>
    <w:rsid w:val="002E78C5"/>
    <w:rsid w:val="002F1971"/>
    <w:rsid w:val="002F662F"/>
    <w:rsid w:val="002F6A25"/>
    <w:rsid w:val="003018BA"/>
    <w:rsid w:val="00301AB0"/>
    <w:rsid w:val="00311C29"/>
    <w:rsid w:val="00316C48"/>
    <w:rsid w:val="00325467"/>
    <w:rsid w:val="00325F6D"/>
    <w:rsid w:val="003310B6"/>
    <w:rsid w:val="00331A8A"/>
    <w:rsid w:val="00332897"/>
    <w:rsid w:val="00335B14"/>
    <w:rsid w:val="003410F1"/>
    <w:rsid w:val="003429FE"/>
    <w:rsid w:val="003504F4"/>
    <w:rsid w:val="00350F8B"/>
    <w:rsid w:val="00373103"/>
    <w:rsid w:val="00373593"/>
    <w:rsid w:val="003741BE"/>
    <w:rsid w:val="003801B1"/>
    <w:rsid w:val="00385CB6"/>
    <w:rsid w:val="0039034D"/>
    <w:rsid w:val="003926C9"/>
    <w:rsid w:val="0039392A"/>
    <w:rsid w:val="003A3132"/>
    <w:rsid w:val="003B3B18"/>
    <w:rsid w:val="003B6993"/>
    <w:rsid w:val="003B7BB2"/>
    <w:rsid w:val="003C0A80"/>
    <w:rsid w:val="003C0E8C"/>
    <w:rsid w:val="003C443C"/>
    <w:rsid w:val="003C5242"/>
    <w:rsid w:val="003D44B1"/>
    <w:rsid w:val="003E5ACA"/>
    <w:rsid w:val="003F2F19"/>
    <w:rsid w:val="003F55D5"/>
    <w:rsid w:val="003F63B2"/>
    <w:rsid w:val="003F68A4"/>
    <w:rsid w:val="00402F44"/>
    <w:rsid w:val="00406699"/>
    <w:rsid w:val="00417B62"/>
    <w:rsid w:val="00423A5F"/>
    <w:rsid w:val="00425AD9"/>
    <w:rsid w:val="00431260"/>
    <w:rsid w:val="00431FB9"/>
    <w:rsid w:val="0043280C"/>
    <w:rsid w:val="004342FD"/>
    <w:rsid w:val="0044040E"/>
    <w:rsid w:val="004408B7"/>
    <w:rsid w:val="00441AA1"/>
    <w:rsid w:val="00445686"/>
    <w:rsid w:val="004468A6"/>
    <w:rsid w:val="004501C6"/>
    <w:rsid w:val="004508C6"/>
    <w:rsid w:val="004526A5"/>
    <w:rsid w:val="00453482"/>
    <w:rsid w:val="00455A6C"/>
    <w:rsid w:val="00455C11"/>
    <w:rsid w:val="00456CA2"/>
    <w:rsid w:val="00457523"/>
    <w:rsid w:val="00460454"/>
    <w:rsid w:val="00463D29"/>
    <w:rsid w:val="004640BB"/>
    <w:rsid w:val="0047163B"/>
    <w:rsid w:val="004768E6"/>
    <w:rsid w:val="00482502"/>
    <w:rsid w:val="00486A15"/>
    <w:rsid w:val="00486F69"/>
    <w:rsid w:val="004872A1"/>
    <w:rsid w:val="00487D7D"/>
    <w:rsid w:val="004937C8"/>
    <w:rsid w:val="00495795"/>
    <w:rsid w:val="00495C9C"/>
    <w:rsid w:val="004A02F2"/>
    <w:rsid w:val="004A44B0"/>
    <w:rsid w:val="004A5A62"/>
    <w:rsid w:val="004B0A1A"/>
    <w:rsid w:val="004B0C5D"/>
    <w:rsid w:val="004B375D"/>
    <w:rsid w:val="004B5EE8"/>
    <w:rsid w:val="004B748A"/>
    <w:rsid w:val="004C3258"/>
    <w:rsid w:val="004C7B98"/>
    <w:rsid w:val="004D1487"/>
    <w:rsid w:val="004D246A"/>
    <w:rsid w:val="004D6EFA"/>
    <w:rsid w:val="004E5E26"/>
    <w:rsid w:val="004E67B9"/>
    <w:rsid w:val="004E7175"/>
    <w:rsid w:val="004F1190"/>
    <w:rsid w:val="00503102"/>
    <w:rsid w:val="00512AA5"/>
    <w:rsid w:val="00520719"/>
    <w:rsid w:val="00521622"/>
    <w:rsid w:val="00523AE9"/>
    <w:rsid w:val="00525993"/>
    <w:rsid w:val="00525DAF"/>
    <w:rsid w:val="005318B4"/>
    <w:rsid w:val="005406A9"/>
    <w:rsid w:val="00561BAE"/>
    <w:rsid w:val="00562551"/>
    <w:rsid w:val="00566137"/>
    <w:rsid w:val="00571965"/>
    <w:rsid w:val="00576CF2"/>
    <w:rsid w:val="00583B62"/>
    <w:rsid w:val="00584464"/>
    <w:rsid w:val="0058563D"/>
    <w:rsid w:val="0058734A"/>
    <w:rsid w:val="00592F25"/>
    <w:rsid w:val="00594DCB"/>
    <w:rsid w:val="005A1904"/>
    <w:rsid w:val="005A1BBC"/>
    <w:rsid w:val="005A43BF"/>
    <w:rsid w:val="005A7E30"/>
    <w:rsid w:val="005B02FA"/>
    <w:rsid w:val="005B05FD"/>
    <w:rsid w:val="005B1B41"/>
    <w:rsid w:val="005B5E37"/>
    <w:rsid w:val="005B5FAC"/>
    <w:rsid w:val="005B633A"/>
    <w:rsid w:val="005B79B0"/>
    <w:rsid w:val="005C15AE"/>
    <w:rsid w:val="005C1E67"/>
    <w:rsid w:val="005C3095"/>
    <w:rsid w:val="005C4A2C"/>
    <w:rsid w:val="005C4C3D"/>
    <w:rsid w:val="005D30FE"/>
    <w:rsid w:val="005D43D9"/>
    <w:rsid w:val="005D4997"/>
    <w:rsid w:val="005D4FAA"/>
    <w:rsid w:val="005D6592"/>
    <w:rsid w:val="005E6A79"/>
    <w:rsid w:val="005E7618"/>
    <w:rsid w:val="005E78C3"/>
    <w:rsid w:val="005F0195"/>
    <w:rsid w:val="005F4D98"/>
    <w:rsid w:val="005F55D1"/>
    <w:rsid w:val="005F6EDE"/>
    <w:rsid w:val="006000E9"/>
    <w:rsid w:val="00600F04"/>
    <w:rsid w:val="006037E0"/>
    <w:rsid w:val="006065F0"/>
    <w:rsid w:val="006155B9"/>
    <w:rsid w:val="00624F92"/>
    <w:rsid w:val="00625EBC"/>
    <w:rsid w:val="00627271"/>
    <w:rsid w:val="00630786"/>
    <w:rsid w:val="00631B99"/>
    <w:rsid w:val="006360C5"/>
    <w:rsid w:val="00640753"/>
    <w:rsid w:val="00640A7D"/>
    <w:rsid w:val="00641F6B"/>
    <w:rsid w:val="006460F2"/>
    <w:rsid w:val="00646461"/>
    <w:rsid w:val="00647DAC"/>
    <w:rsid w:val="00650362"/>
    <w:rsid w:val="006549B3"/>
    <w:rsid w:val="00656206"/>
    <w:rsid w:val="006613C0"/>
    <w:rsid w:val="00664E57"/>
    <w:rsid w:val="00666F22"/>
    <w:rsid w:val="00670549"/>
    <w:rsid w:val="0067311B"/>
    <w:rsid w:val="00673953"/>
    <w:rsid w:val="0067407C"/>
    <w:rsid w:val="00680574"/>
    <w:rsid w:val="00680AC7"/>
    <w:rsid w:val="00681E72"/>
    <w:rsid w:val="006841C6"/>
    <w:rsid w:val="006874CD"/>
    <w:rsid w:val="006876E6"/>
    <w:rsid w:val="00691358"/>
    <w:rsid w:val="00693715"/>
    <w:rsid w:val="00693C0C"/>
    <w:rsid w:val="0069770D"/>
    <w:rsid w:val="006A014E"/>
    <w:rsid w:val="006A14CD"/>
    <w:rsid w:val="006A2365"/>
    <w:rsid w:val="006A5BB9"/>
    <w:rsid w:val="006B4CEE"/>
    <w:rsid w:val="006C0E1E"/>
    <w:rsid w:val="006C2F76"/>
    <w:rsid w:val="006C4929"/>
    <w:rsid w:val="006C5D82"/>
    <w:rsid w:val="006C6D78"/>
    <w:rsid w:val="006C71FD"/>
    <w:rsid w:val="006E3C14"/>
    <w:rsid w:val="006E6867"/>
    <w:rsid w:val="006F0649"/>
    <w:rsid w:val="006F49AE"/>
    <w:rsid w:val="006F7BD3"/>
    <w:rsid w:val="0070440A"/>
    <w:rsid w:val="00717606"/>
    <w:rsid w:val="00721DE9"/>
    <w:rsid w:val="007276A7"/>
    <w:rsid w:val="0073065A"/>
    <w:rsid w:val="00730D9D"/>
    <w:rsid w:val="00737D80"/>
    <w:rsid w:val="00741420"/>
    <w:rsid w:val="00745560"/>
    <w:rsid w:val="007458FB"/>
    <w:rsid w:val="0075020A"/>
    <w:rsid w:val="00757291"/>
    <w:rsid w:val="00760BFF"/>
    <w:rsid w:val="0076240F"/>
    <w:rsid w:val="0076306A"/>
    <w:rsid w:val="007636BC"/>
    <w:rsid w:val="00764403"/>
    <w:rsid w:val="00765073"/>
    <w:rsid w:val="00772752"/>
    <w:rsid w:val="007738FB"/>
    <w:rsid w:val="00774351"/>
    <w:rsid w:val="00781965"/>
    <w:rsid w:val="00783FFA"/>
    <w:rsid w:val="007941F1"/>
    <w:rsid w:val="00796472"/>
    <w:rsid w:val="007A060D"/>
    <w:rsid w:val="007A0A97"/>
    <w:rsid w:val="007A173C"/>
    <w:rsid w:val="007A1E06"/>
    <w:rsid w:val="007A36C6"/>
    <w:rsid w:val="007B2564"/>
    <w:rsid w:val="007B3FDE"/>
    <w:rsid w:val="007B4D5B"/>
    <w:rsid w:val="007B5288"/>
    <w:rsid w:val="007B5608"/>
    <w:rsid w:val="007C20D9"/>
    <w:rsid w:val="007D0812"/>
    <w:rsid w:val="007D0D38"/>
    <w:rsid w:val="007D27FE"/>
    <w:rsid w:val="007D2AB4"/>
    <w:rsid w:val="007D3E40"/>
    <w:rsid w:val="007D76B2"/>
    <w:rsid w:val="007E1C5A"/>
    <w:rsid w:val="007E28EA"/>
    <w:rsid w:val="007E40CE"/>
    <w:rsid w:val="007E7A35"/>
    <w:rsid w:val="007E7EE5"/>
    <w:rsid w:val="007F1DE7"/>
    <w:rsid w:val="007F45B7"/>
    <w:rsid w:val="007F4DCD"/>
    <w:rsid w:val="007F6B95"/>
    <w:rsid w:val="00800660"/>
    <w:rsid w:val="00800763"/>
    <w:rsid w:val="00803497"/>
    <w:rsid w:val="008040D2"/>
    <w:rsid w:val="008077B5"/>
    <w:rsid w:val="00813DD6"/>
    <w:rsid w:val="00815DBA"/>
    <w:rsid w:val="008245AD"/>
    <w:rsid w:val="008259C1"/>
    <w:rsid w:val="00831E40"/>
    <w:rsid w:val="0084730D"/>
    <w:rsid w:val="00850D64"/>
    <w:rsid w:val="00853556"/>
    <w:rsid w:val="0085496C"/>
    <w:rsid w:val="00854A75"/>
    <w:rsid w:val="00864F20"/>
    <w:rsid w:val="0088518D"/>
    <w:rsid w:val="00885F90"/>
    <w:rsid w:val="00890BA3"/>
    <w:rsid w:val="0089791C"/>
    <w:rsid w:val="0089799F"/>
    <w:rsid w:val="008A5DF5"/>
    <w:rsid w:val="008A5F14"/>
    <w:rsid w:val="008A70ED"/>
    <w:rsid w:val="008A7940"/>
    <w:rsid w:val="008B4061"/>
    <w:rsid w:val="008B784B"/>
    <w:rsid w:val="008C07E3"/>
    <w:rsid w:val="008D3AB1"/>
    <w:rsid w:val="008D63C7"/>
    <w:rsid w:val="008E014D"/>
    <w:rsid w:val="008E216B"/>
    <w:rsid w:val="008E39F0"/>
    <w:rsid w:val="008E446A"/>
    <w:rsid w:val="008E45DB"/>
    <w:rsid w:val="008F07AD"/>
    <w:rsid w:val="008F273C"/>
    <w:rsid w:val="008F48C9"/>
    <w:rsid w:val="008F772F"/>
    <w:rsid w:val="00900474"/>
    <w:rsid w:val="009010A0"/>
    <w:rsid w:val="00910A1B"/>
    <w:rsid w:val="00915379"/>
    <w:rsid w:val="009202FE"/>
    <w:rsid w:val="00925AA2"/>
    <w:rsid w:val="009274DA"/>
    <w:rsid w:val="00932BE1"/>
    <w:rsid w:val="00937A39"/>
    <w:rsid w:val="00940DC6"/>
    <w:rsid w:val="00940E36"/>
    <w:rsid w:val="00943561"/>
    <w:rsid w:val="0094665A"/>
    <w:rsid w:val="00947648"/>
    <w:rsid w:val="00956B1F"/>
    <w:rsid w:val="00962374"/>
    <w:rsid w:val="009652BB"/>
    <w:rsid w:val="009653DB"/>
    <w:rsid w:val="00971050"/>
    <w:rsid w:val="00972829"/>
    <w:rsid w:val="00973E3C"/>
    <w:rsid w:val="00974179"/>
    <w:rsid w:val="00975B5D"/>
    <w:rsid w:val="00976A98"/>
    <w:rsid w:val="0098502E"/>
    <w:rsid w:val="00985AC4"/>
    <w:rsid w:val="00986E00"/>
    <w:rsid w:val="00987286"/>
    <w:rsid w:val="00992994"/>
    <w:rsid w:val="00995AA1"/>
    <w:rsid w:val="00996073"/>
    <w:rsid w:val="009A6F2B"/>
    <w:rsid w:val="009A6F32"/>
    <w:rsid w:val="009B0AEB"/>
    <w:rsid w:val="009B479E"/>
    <w:rsid w:val="009B5ABF"/>
    <w:rsid w:val="009B6249"/>
    <w:rsid w:val="009C056E"/>
    <w:rsid w:val="009C1CAA"/>
    <w:rsid w:val="009C2EF3"/>
    <w:rsid w:val="009C4844"/>
    <w:rsid w:val="009C7977"/>
    <w:rsid w:val="009D071F"/>
    <w:rsid w:val="009D623D"/>
    <w:rsid w:val="009E0E7E"/>
    <w:rsid w:val="009E16DB"/>
    <w:rsid w:val="009E28BD"/>
    <w:rsid w:val="009E76A3"/>
    <w:rsid w:val="009F0E7A"/>
    <w:rsid w:val="009F10C0"/>
    <w:rsid w:val="009F131B"/>
    <w:rsid w:val="009F1DB3"/>
    <w:rsid w:val="009F662D"/>
    <w:rsid w:val="00A0458B"/>
    <w:rsid w:val="00A06D51"/>
    <w:rsid w:val="00A079D1"/>
    <w:rsid w:val="00A121C5"/>
    <w:rsid w:val="00A247EB"/>
    <w:rsid w:val="00A26DAE"/>
    <w:rsid w:val="00A30189"/>
    <w:rsid w:val="00A3030D"/>
    <w:rsid w:val="00A30D4B"/>
    <w:rsid w:val="00A334C6"/>
    <w:rsid w:val="00A339E6"/>
    <w:rsid w:val="00A34C2C"/>
    <w:rsid w:val="00A351FF"/>
    <w:rsid w:val="00A36B30"/>
    <w:rsid w:val="00A43C09"/>
    <w:rsid w:val="00A462F3"/>
    <w:rsid w:val="00A46C2C"/>
    <w:rsid w:val="00A60B37"/>
    <w:rsid w:val="00A622AE"/>
    <w:rsid w:val="00A62B0B"/>
    <w:rsid w:val="00A631EE"/>
    <w:rsid w:val="00A6345F"/>
    <w:rsid w:val="00A71AFC"/>
    <w:rsid w:val="00A72D4C"/>
    <w:rsid w:val="00A74255"/>
    <w:rsid w:val="00A8392F"/>
    <w:rsid w:val="00A860B4"/>
    <w:rsid w:val="00A90954"/>
    <w:rsid w:val="00AA1AE7"/>
    <w:rsid w:val="00AA4437"/>
    <w:rsid w:val="00AA501C"/>
    <w:rsid w:val="00AB199D"/>
    <w:rsid w:val="00AB6154"/>
    <w:rsid w:val="00AB6F47"/>
    <w:rsid w:val="00AC76AC"/>
    <w:rsid w:val="00AD2074"/>
    <w:rsid w:val="00AD382E"/>
    <w:rsid w:val="00AE1B5E"/>
    <w:rsid w:val="00AE4395"/>
    <w:rsid w:val="00AE48B3"/>
    <w:rsid w:val="00AE766C"/>
    <w:rsid w:val="00AF3781"/>
    <w:rsid w:val="00B01F8F"/>
    <w:rsid w:val="00B0333A"/>
    <w:rsid w:val="00B0508F"/>
    <w:rsid w:val="00B117CF"/>
    <w:rsid w:val="00B12242"/>
    <w:rsid w:val="00B15432"/>
    <w:rsid w:val="00B210D3"/>
    <w:rsid w:val="00B323DF"/>
    <w:rsid w:val="00B32CC9"/>
    <w:rsid w:val="00B3758B"/>
    <w:rsid w:val="00B43160"/>
    <w:rsid w:val="00B43FB6"/>
    <w:rsid w:val="00B52518"/>
    <w:rsid w:val="00B6496D"/>
    <w:rsid w:val="00B8653F"/>
    <w:rsid w:val="00B878DB"/>
    <w:rsid w:val="00B87E96"/>
    <w:rsid w:val="00B9257C"/>
    <w:rsid w:val="00BA27C6"/>
    <w:rsid w:val="00BA3A69"/>
    <w:rsid w:val="00BB2588"/>
    <w:rsid w:val="00BB3F6B"/>
    <w:rsid w:val="00BC1FF8"/>
    <w:rsid w:val="00BC470C"/>
    <w:rsid w:val="00BC4C5C"/>
    <w:rsid w:val="00BC6CC8"/>
    <w:rsid w:val="00BD5BF8"/>
    <w:rsid w:val="00BE5EDD"/>
    <w:rsid w:val="00BF0D46"/>
    <w:rsid w:val="00BF1940"/>
    <w:rsid w:val="00BF40E6"/>
    <w:rsid w:val="00BF4DC9"/>
    <w:rsid w:val="00BF5D57"/>
    <w:rsid w:val="00BF7035"/>
    <w:rsid w:val="00C00171"/>
    <w:rsid w:val="00C04088"/>
    <w:rsid w:val="00C040E7"/>
    <w:rsid w:val="00C23DEC"/>
    <w:rsid w:val="00C25422"/>
    <w:rsid w:val="00C25D26"/>
    <w:rsid w:val="00C326C8"/>
    <w:rsid w:val="00C41CA7"/>
    <w:rsid w:val="00C45CFB"/>
    <w:rsid w:val="00C50F3F"/>
    <w:rsid w:val="00C52B46"/>
    <w:rsid w:val="00C56D80"/>
    <w:rsid w:val="00C57A92"/>
    <w:rsid w:val="00C603EE"/>
    <w:rsid w:val="00C633D5"/>
    <w:rsid w:val="00C636F7"/>
    <w:rsid w:val="00C6747D"/>
    <w:rsid w:val="00C7023F"/>
    <w:rsid w:val="00C70338"/>
    <w:rsid w:val="00C705AF"/>
    <w:rsid w:val="00C71A15"/>
    <w:rsid w:val="00C72D33"/>
    <w:rsid w:val="00C80427"/>
    <w:rsid w:val="00C9218C"/>
    <w:rsid w:val="00CA3018"/>
    <w:rsid w:val="00CA423D"/>
    <w:rsid w:val="00CB10A3"/>
    <w:rsid w:val="00CB3364"/>
    <w:rsid w:val="00CC1C82"/>
    <w:rsid w:val="00CC3BD5"/>
    <w:rsid w:val="00CC7B49"/>
    <w:rsid w:val="00CD2E8A"/>
    <w:rsid w:val="00CD4823"/>
    <w:rsid w:val="00CD78B7"/>
    <w:rsid w:val="00CE29A3"/>
    <w:rsid w:val="00CE7670"/>
    <w:rsid w:val="00CF0576"/>
    <w:rsid w:val="00CF455A"/>
    <w:rsid w:val="00CF4B05"/>
    <w:rsid w:val="00CF6310"/>
    <w:rsid w:val="00CF7B9D"/>
    <w:rsid w:val="00D00F4D"/>
    <w:rsid w:val="00D019BB"/>
    <w:rsid w:val="00D03716"/>
    <w:rsid w:val="00D06429"/>
    <w:rsid w:val="00D12015"/>
    <w:rsid w:val="00D13CCD"/>
    <w:rsid w:val="00D16CEC"/>
    <w:rsid w:val="00D2214A"/>
    <w:rsid w:val="00D244E6"/>
    <w:rsid w:val="00D246EB"/>
    <w:rsid w:val="00D252AB"/>
    <w:rsid w:val="00D3158B"/>
    <w:rsid w:val="00D31E66"/>
    <w:rsid w:val="00D341D5"/>
    <w:rsid w:val="00D36338"/>
    <w:rsid w:val="00D3763E"/>
    <w:rsid w:val="00D45B1E"/>
    <w:rsid w:val="00D51829"/>
    <w:rsid w:val="00D6416C"/>
    <w:rsid w:val="00D6463A"/>
    <w:rsid w:val="00D7037E"/>
    <w:rsid w:val="00D72ECD"/>
    <w:rsid w:val="00D74A57"/>
    <w:rsid w:val="00D74C7A"/>
    <w:rsid w:val="00D82983"/>
    <w:rsid w:val="00D83D2A"/>
    <w:rsid w:val="00D872B6"/>
    <w:rsid w:val="00D9238C"/>
    <w:rsid w:val="00D961A8"/>
    <w:rsid w:val="00DA6734"/>
    <w:rsid w:val="00DB3D12"/>
    <w:rsid w:val="00DB4656"/>
    <w:rsid w:val="00DB4E90"/>
    <w:rsid w:val="00DB68D9"/>
    <w:rsid w:val="00DC0428"/>
    <w:rsid w:val="00DC26F1"/>
    <w:rsid w:val="00DC69E8"/>
    <w:rsid w:val="00DD4882"/>
    <w:rsid w:val="00DD5161"/>
    <w:rsid w:val="00DD672D"/>
    <w:rsid w:val="00DE18CD"/>
    <w:rsid w:val="00DE1952"/>
    <w:rsid w:val="00DE3943"/>
    <w:rsid w:val="00DE7480"/>
    <w:rsid w:val="00DF0C4E"/>
    <w:rsid w:val="00DF1D1F"/>
    <w:rsid w:val="00DF22E5"/>
    <w:rsid w:val="00DF3E35"/>
    <w:rsid w:val="00E02403"/>
    <w:rsid w:val="00E03B84"/>
    <w:rsid w:val="00E0484B"/>
    <w:rsid w:val="00E13A05"/>
    <w:rsid w:val="00E156AD"/>
    <w:rsid w:val="00E165A1"/>
    <w:rsid w:val="00E165C3"/>
    <w:rsid w:val="00E23364"/>
    <w:rsid w:val="00E361D3"/>
    <w:rsid w:val="00E36870"/>
    <w:rsid w:val="00E4352A"/>
    <w:rsid w:val="00E43F6D"/>
    <w:rsid w:val="00E45F34"/>
    <w:rsid w:val="00E46E7A"/>
    <w:rsid w:val="00E47F88"/>
    <w:rsid w:val="00E61518"/>
    <w:rsid w:val="00E62D83"/>
    <w:rsid w:val="00E6467D"/>
    <w:rsid w:val="00E6581A"/>
    <w:rsid w:val="00E65E1C"/>
    <w:rsid w:val="00E65FB6"/>
    <w:rsid w:val="00E71CFE"/>
    <w:rsid w:val="00E761B0"/>
    <w:rsid w:val="00E82892"/>
    <w:rsid w:val="00EA2407"/>
    <w:rsid w:val="00EA3BD4"/>
    <w:rsid w:val="00EA5BD9"/>
    <w:rsid w:val="00EA753A"/>
    <w:rsid w:val="00EA7BAB"/>
    <w:rsid w:val="00EB2C11"/>
    <w:rsid w:val="00EB38C3"/>
    <w:rsid w:val="00EB46BE"/>
    <w:rsid w:val="00EB5F5C"/>
    <w:rsid w:val="00EB726D"/>
    <w:rsid w:val="00EC64FF"/>
    <w:rsid w:val="00ED1E5E"/>
    <w:rsid w:val="00ED4FB6"/>
    <w:rsid w:val="00EE0B50"/>
    <w:rsid w:val="00EE14E2"/>
    <w:rsid w:val="00EE29BD"/>
    <w:rsid w:val="00EE3EFC"/>
    <w:rsid w:val="00EE4055"/>
    <w:rsid w:val="00EE4280"/>
    <w:rsid w:val="00EE7BF4"/>
    <w:rsid w:val="00EE7D2C"/>
    <w:rsid w:val="00EF4322"/>
    <w:rsid w:val="00EF6798"/>
    <w:rsid w:val="00F004ED"/>
    <w:rsid w:val="00F013EB"/>
    <w:rsid w:val="00F06F55"/>
    <w:rsid w:val="00F07332"/>
    <w:rsid w:val="00F11ADA"/>
    <w:rsid w:val="00F1282D"/>
    <w:rsid w:val="00F3386E"/>
    <w:rsid w:val="00F409A3"/>
    <w:rsid w:val="00F41F77"/>
    <w:rsid w:val="00F45944"/>
    <w:rsid w:val="00F45C47"/>
    <w:rsid w:val="00F5104A"/>
    <w:rsid w:val="00F51902"/>
    <w:rsid w:val="00F56B27"/>
    <w:rsid w:val="00F60340"/>
    <w:rsid w:val="00F66C4A"/>
    <w:rsid w:val="00F7034F"/>
    <w:rsid w:val="00F709CF"/>
    <w:rsid w:val="00F73226"/>
    <w:rsid w:val="00F800BA"/>
    <w:rsid w:val="00F826CF"/>
    <w:rsid w:val="00F90006"/>
    <w:rsid w:val="00F90C7A"/>
    <w:rsid w:val="00FA73BA"/>
    <w:rsid w:val="00FB22BC"/>
    <w:rsid w:val="00FB23A4"/>
    <w:rsid w:val="00FB5223"/>
    <w:rsid w:val="00FC17E0"/>
    <w:rsid w:val="00FC2E00"/>
    <w:rsid w:val="00FC4BB5"/>
    <w:rsid w:val="00FC5374"/>
    <w:rsid w:val="00FD0BA6"/>
    <w:rsid w:val="00FD2703"/>
    <w:rsid w:val="00FD6B78"/>
    <w:rsid w:val="00FE2690"/>
    <w:rsid w:val="00FE58B3"/>
    <w:rsid w:val="00FE5F55"/>
    <w:rsid w:val="00FF03FE"/>
    <w:rsid w:val="00FF0FBF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color w:val="000000" w:themeColor="text1"/>
        <w:sz w:val="19"/>
        <w:szCs w:val="19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header" w:uiPriority="0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A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0443AA"/>
    <w:pPr>
      <w:keepNext/>
      <w:keepLines/>
      <w:pageBreakBefore/>
      <w:numPr>
        <w:numId w:val="9"/>
      </w:numPr>
      <w:pBdr>
        <w:bottom w:val="single" w:sz="6" w:space="1" w:color="EE7D11" w:themeColor="accent1"/>
      </w:pBdr>
      <w:spacing w:after="480"/>
      <w:jc w:val="left"/>
      <w:outlineLvl w:val="0"/>
    </w:pPr>
    <w:rPr>
      <w:rFonts w:eastAsiaTheme="majorEastAsia" w:cstheme="majorBidi"/>
      <w:b/>
      <w:bCs/>
      <w:caps/>
      <w:color w:val="EE7D11" w:themeColor="accent1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36870"/>
    <w:pPr>
      <w:keepNext/>
      <w:keepLines/>
      <w:spacing w:before="400"/>
      <w:outlineLvl w:val="1"/>
    </w:pPr>
    <w:rPr>
      <w:rFonts w:eastAsiaTheme="majorEastAsia" w:cstheme="majorBidi"/>
      <w:b/>
      <w:bCs/>
      <w:color w:val="007575" w:themeColor="accent2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4E67B9"/>
    <w:pPr>
      <w:keepNext/>
      <w:keepLines/>
      <w:spacing w:before="480" w:after="120"/>
      <w:jc w:val="left"/>
      <w:outlineLvl w:val="2"/>
    </w:pPr>
    <w:rPr>
      <w:rFonts w:eastAsiaTheme="majorEastAsia" w:cstheme="majorBidi"/>
      <w:b/>
      <w:bCs/>
      <w:color w:val="5B3439" w:themeColor="accent3"/>
      <w:sz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443AA"/>
    <w:pPr>
      <w:keepNext/>
      <w:keepLines/>
      <w:spacing w:before="360" w:after="120"/>
      <w:jc w:val="left"/>
      <w:outlineLvl w:val="3"/>
    </w:pPr>
    <w:rPr>
      <w:rFonts w:eastAsiaTheme="majorEastAsia" w:cstheme="majorBidi"/>
      <w:b/>
      <w:bCs/>
      <w:iCs/>
      <w:color w:val="005757" w:themeColor="text2" w:themeShade="BF"/>
      <w:sz w:val="2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443AA"/>
    <w:pPr>
      <w:keepNext/>
      <w:keepLines/>
      <w:spacing w:before="200" w:after="0"/>
      <w:jc w:val="left"/>
      <w:outlineLvl w:val="4"/>
    </w:pPr>
    <w:rPr>
      <w:rFonts w:eastAsiaTheme="majorEastAsia" w:cstheme="majorBidi"/>
      <w:b/>
      <w:color w:val="EE7D11" w:themeColor="accent1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Entte-Pages"/>
    <w:link w:val="En-tteCar"/>
    <w:unhideWhenUsed/>
    <w:rsid w:val="000443AA"/>
    <w:pPr>
      <w:spacing w:after="480"/>
      <w:jc w:val="left"/>
    </w:pPr>
  </w:style>
  <w:style w:type="character" w:customStyle="1" w:styleId="En-tteCar">
    <w:name w:val="En-tête Car"/>
    <w:basedOn w:val="Policepardfaut"/>
    <w:link w:val="En-tte"/>
    <w:rsid w:val="000443AA"/>
    <w:rPr>
      <w:rFonts w:ascii="Verdana" w:hAnsi="Verdana"/>
      <w:caps/>
      <w:color w:val="007575" w:themeColor="text2"/>
      <w:sz w:val="16"/>
    </w:rPr>
  </w:style>
  <w:style w:type="paragraph" w:styleId="Pieddepage">
    <w:name w:val="footer"/>
    <w:basedOn w:val="Normal"/>
    <w:link w:val="PieddepageCar"/>
    <w:uiPriority w:val="99"/>
    <w:qFormat/>
    <w:rsid w:val="000443AA"/>
    <w:pPr>
      <w:tabs>
        <w:tab w:val="center" w:pos="4536"/>
        <w:tab w:val="right" w:pos="9072"/>
      </w:tabs>
      <w:spacing w:after="0" w:line="240" w:lineRule="auto"/>
    </w:pPr>
    <w:rPr>
      <w:caps/>
      <w:color w:val="005757" w:themeColor="text2" w:themeShade="BF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443AA"/>
    <w:rPr>
      <w:rFonts w:ascii="Verdana" w:hAnsi="Verdana"/>
      <w:caps/>
      <w:color w:val="005757" w:themeColor="text2" w:themeShade="BF"/>
      <w:sz w:val="16"/>
    </w:rPr>
  </w:style>
  <w:style w:type="paragraph" w:styleId="Titre">
    <w:name w:val="Title"/>
    <w:aliases w:val="Titre document"/>
    <w:basedOn w:val="Normal"/>
    <w:next w:val="Normal"/>
    <w:link w:val="TitreCar"/>
    <w:uiPriority w:val="10"/>
    <w:qFormat/>
    <w:rsid w:val="000443AA"/>
    <w:pPr>
      <w:spacing w:before="720" w:after="120" w:line="600" w:lineRule="exact"/>
      <w:contextualSpacing/>
      <w:jc w:val="left"/>
    </w:pPr>
    <w:rPr>
      <w:rFonts w:eastAsiaTheme="majorEastAsia" w:cstheme="majorBidi"/>
      <w:b/>
      <w:caps/>
      <w:color w:val="007575" w:themeColor="text2"/>
      <w:spacing w:val="5"/>
      <w:kern w:val="28"/>
      <w:sz w:val="44"/>
      <w:szCs w:val="52"/>
      <w:bdr w:val="single" w:sz="48" w:space="0" w:color="FFFFFF" w:themeColor="background1"/>
      <w:shd w:val="clear" w:color="auto" w:fill="FFFFFF" w:themeFill="background1"/>
    </w:rPr>
  </w:style>
  <w:style w:type="character" w:customStyle="1" w:styleId="TitreCar">
    <w:name w:val="Titre Car"/>
    <w:aliases w:val="Titre document Car"/>
    <w:basedOn w:val="Policepardfaut"/>
    <w:link w:val="Titre"/>
    <w:uiPriority w:val="10"/>
    <w:rsid w:val="000443AA"/>
    <w:rPr>
      <w:rFonts w:ascii="Verdana" w:eastAsiaTheme="majorEastAsia" w:hAnsi="Verdana" w:cstheme="majorBidi"/>
      <w:b/>
      <w:caps/>
      <w:color w:val="007575" w:themeColor="text2"/>
      <w:spacing w:val="5"/>
      <w:kern w:val="28"/>
      <w:sz w:val="44"/>
      <w:szCs w:val="52"/>
      <w:bdr w:val="single" w:sz="48" w:space="0" w:color="FFFFFF" w:themeColor="background1"/>
    </w:rPr>
  </w:style>
  <w:style w:type="character" w:customStyle="1" w:styleId="Titre1Car">
    <w:name w:val="Titre 1 Car"/>
    <w:basedOn w:val="Policepardfaut"/>
    <w:link w:val="Titre1"/>
    <w:uiPriority w:val="9"/>
    <w:rsid w:val="000443AA"/>
    <w:rPr>
      <w:rFonts w:ascii="Verdana" w:eastAsiaTheme="majorEastAsia" w:hAnsi="Verdana" w:cstheme="majorBidi"/>
      <w:b/>
      <w:bCs/>
      <w:caps/>
      <w:color w:val="EE7D11" w:themeColor="accen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36870"/>
    <w:rPr>
      <w:rFonts w:eastAsiaTheme="majorEastAsia" w:cstheme="majorBidi"/>
      <w:b/>
      <w:bCs/>
      <w:color w:val="007575" w:themeColor="accent2"/>
      <w:sz w:val="26"/>
      <w:szCs w:val="26"/>
    </w:rPr>
  </w:style>
  <w:style w:type="character" w:customStyle="1" w:styleId="Titre3Car">
    <w:name w:val="Titre 3 Car"/>
    <w:basedOn w:val="Policepardfaut"/>
    <w:link w:val="Titre3"/>
    <w:rsid w:val="004E67B9"/>
    <w:rPr>
      <w:rFonts w:ascii="Verdana" w:eastAsiaTheme="majorEastAsia" w:hAnsi="Verdana" w:cstheme="majorBidi"/>
      <w:b/>
      <w:bCs/>
      <w:color w:val="5B3439" w:themeColor="accent3"/>
    </w:rPr>
  </w:style>
  <w:style w:type="character" w:customStyle="1" w:styleId="Titre4Car">
    <w:name w:val="Titre 4 Car"/>
    <w:basedOn w:val="Policepardfaut"/>
    <w:link w:val="Titre4"/>
    <w:uiPriority w:val="9"/>
    <w:rsid w:val="000443AA"/>
    <w:rPr>
      <w:rFonts w:ascii="Verdana" w:eastAsiaTheme="majorEastAsia" w:hAnsi="Verdana" w:cstheme="majorBidi"/>
      <w:b/>
      <w:bCs/>
      <w:iCs/>
      <w:color w:val="005757" w:themeColor="text2" w:themeShade="BF"/>
      <w:sz w:val="20"/>
    </w:rPr>
  </w:style>
  <w:style w:type="character" w:styleId="Textedelespacerserv">
    <w:name w:val="Placeholder Text"/>
    <w:basedOn w:val="Policepardfaut"/>
    <w:uiPriority w:val="99"/>
    <w:semiHidden/>
    <w:rsid w:val="000443A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3AA"/>
    <w:rPr>
      <w:rFonts w:ascii="Tahoma" w:hAnsi="Tahoma" w:cs="Tahoma"/>
      <w:sz w:val="16"/>
      <w:szCs w:val="16"/>
    </w:rPr>
  </w:style>
  <w:style w:type="paragraph" w:customStyle="1" w:styleId="Entte-Pages">
    <w:name w:val="Entête-Pages"/>
    <w:basedOn w:val="Normal"/>
    <w:semiHidden/>
    <w:qFormat/>
    <w:rsid w:val="000443AA"/>
    <w:pPr>
      <w:spacing w:after="0" w:line="240" w:lineRule="auto"/>
    </w:pPr>
    <w:rPr>
      <w:caps/>
      <w:color w:val="007575" w:themeColor="text2"/>
      <w:sz w:val="16"/>
    </w:rPr>
  </w:style>
  <w:style w:type="paragraph" w:customStyle="1" w:styleId="Basdepage">
    <w:name w:val="Bas de page"/>
    <w:basedOn w:val="Entte-Pages"/>
    <w:semiHidden/>
    <w:qFormat/>
    <w:rsid w:val="000443AA"/>
    <w:rPr>
      <w:sz w:val="14"/>
    </w:rPr>
  </w:style>
  <w:style w:type="paragraph" w:customStyle="1" w:styleId="Titre0">
    <w:name w:val="Titre 0"/>
    <w:basedOn w:val="Titre1"/>
    <w:next w:val="Normal"/>
    <w:link w:val="Titre0Car"/>
    <w:rsid w:val="000443AA"/>
    <w:pPr>
      <w:pageBreakBefore w:val="0"/>
      <w:numPr>
        <w:numId w:val="0"/>
      </w:numPr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0443AA"/>
    <w:pPr>
      <w:numPr>
        <w:numId w:val="0"/>
      </w:numPr>
      <w:spacing w:after="240"/>
      <w:outlineLvl w:val="9"/>
    </w:pPr>
  </w:style>
  <w:style w:type="paragraph" w:styleId="TM1">
    <w:name w:val="toc 1"/>
    <w:basedOn w:val="Normal"/>
    <w:next w:val="Normal"/>
    <w:uiPriority w:val="39"/>
    <w:unhideWhenUsed/>
    <w:rsid w:val="000443AA"/>
    <w:pPr>
      <w:tabs>
        <w:tab w:val="left" w:pos="426"/>
        <w:tab w:val="right" w:leader="dot" w:pos="9072"/>
      </w:tabs>
      <w:spacing w:after="100"/>
      <w:ind w:left="426" w:right="-2" w:hanging="426"/>
      <w:jc w:val="left"/>
    </w:pPr>
    <w:rPr>
      <w:rFonts w:eastAsiaTheme="minorEastAsia"/>
      <w:b/>
      <w:caps/>
      <w:noProof/>
      <w:color w:val="EE7D11" w:themeColor="accent1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443AA"/>
    <w:pPr>
      <w:tabs>
        <w:tab w:val="left" w:pos="993"/>
        <w:tab w:val="right" w:leader="dot" w:pos="9072"/>
      </w:tabs>
      <w:spacing w:after="100"/>
      <w:ind w:left="993" w:right="-2" w:hanging="567"/>
      <w:jc w:val="left"/>
    </w:pPr>
    <w:rPr>
      <w:b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0443AA"/>
    <w:pPr>
      <w:tabs>
        <w:tab w:val="left" w:pos="1701"/>
        <w:tab w:val="right" w:pos="9072"/>
      </w:tabs>
      <w:spacing w:after="100"/>
      <w:ind w:left="1701" w:right="-2" w:hanging="708"/>
      <w:jc w:val="left"/>
    </w:pPr>
    <w:rPr>
      <w:rFonts w:asciiTheme="minorHAnsi" w:eastAsiaTheme="minorEastAsia" w:hAnsiTheme="minorHAnsi"/>
      <w:noProof/>
      <w:sz w:val="22"/>
      <w:lang w:eastAsia="fr-FR"/>
    </w:rPr>
  </w:style>
  <w:style w:type="character" w:styleId="Lienhypertexte">
    <w:name w:val="Hyperlink"/>
    <w:basedOn w:val="Policepardfaut"/>
    <w:uiPriority w:val="99"/>
    <w:unhideWhenUsed/>
    <w:rsid w:val="000443AA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rsid w:val="000443AA"/>
    <w:pPr>
      <w:spacing w:after="0"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0443AA"/>
    <w:rPr>
      <w:rFonts w:ascii="Verdana" w:hAnsi="Verdana"/>
      <w:sz w:val="16"/>
      <w:szCs w:val="20"/>
    </w:rPr>
  </w:style>
  <w:style w:type="character" w:styleId="Appelnotedebasdep">
    <w:name w:val="footnote reference"/>
    <w:basedOn w:val="Policepardfaut"/>
    <w:uiPriority w:val="99"/>
    <w:qFormat/>
    <w:rsid w:val="000443AA"/>
    <w:rPr>
      <w:b/>
      <w:color w:val="EE7D11" w:themeColor="accent1"/>
      <w:bdr w:val="none" w:sz="0" w:space="0" w:color="auto"/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443AA"/>
    <w:pPr>
      <w:numPr>
        <w:ilvl w:val="1"/>
      </w:numPr>
      <w:spacing w:line="240" w:lineRule="auto"/>
      <w:ind w:left="142"/>
    </w:pPr>
    <w:rPr>
      <w:rFonts w:eastAsiaTheme="majorEastAsia" w:cstheme="majorBidi"/>
      <w:iCs/>
      <w:color w:val="007575" w:themeColor="text2"/>
      <w:spacing w:val="15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443AA"/>
    <w:rPr>
      <w:b/>
      <w:color w:val="EE7D11" w:themeColor="accent1"/>
      <w:sz w:val="19"/>
    </w:rPr>
  </w:style>
  <w:style w:type="character" w:customStyle="1" w:styleId="Sous-titreCar">
    <w:name w:val="Sous-titre Car"/>
    <w:basedOn w:val="Policepardfaut"/>
    <w:link w:val="Sous-titre"/>
    <w:uiPriority w:val="11"/>
    <w:qFormat/>
    <w:rsid w:val="000443AA"/>
    <w:rPr>
      <w:rFonts w:ascii="Verdana" w:eastAsiaTheme="majorEastAsia" w:hAnsi="Verdana" w:cstheme="majorBidi"/>
      <w:iCs/>
      <w:color w:val="007575" w:themeColor="text2"/>
      <w:spacing w:val="15"/>
      <w:sz w:val="24"/>
      <w:szCs w:val="24"/>
    </w:rPr>
  </w:style>
  <w:style w:type="numbering" w:customStyle="1" w:styleId="CFSI-Titre">
    <w:name w:val="CFSI-Titre"/>
    <w:uiPriority w:val="99"/>
    <w:rsid w:val="000443AA"/>
    <w:pPr>
      <w:numPr>
        <w:numId w:val="2"/>
      </w:numPr>
    </w:pPr>
  </w:style>
  <w:style w:type="character" w:customStyle="1" w:styleId="Couleur-orange">
    <w:name w:val="Couleur-orange"/>
    <w:rsid w:val="000443AA"/>
    <w:rPr>
      <w:color w:val="EE7D11" w:themeColor="accent1"/>
    </w:rPr>
  </w:style>
  <w:style w:type="paragraph" w:customStyle="1" w:styleId="CartoucheCFSI">
    <w:name w:val="Cartouche CFSI"/>
    <w:link w:val="CartoucheCFSICar"/>
    <w:rsid w:val="000443AA"/>
    <w:pPr>
      <w:spacing w:after="0" w:line="288" w:lineRule="auto"/>
    </w:pPr>
    <w:rPr>
      <w:rFonts w:ascii="Arial" w:eastAsia="Times New Roman" w:hAnsi="Arial" w:cs="Times New Roman"/>
      <w:color w:val="000000"/>
      <w:sz w:val="18"/>
      <w:szCs w:val="20"/>
      <w:lang w:eastAsia="fr-FR"/>
    </w:rPr>
  </w:style>
  <w:style w:type="character" w:customStyle="1" w:styleId="CartoucheCFSICar">
    <w:name w:val="Cartouche CFSI Car"/>
    <w:basedOn w:val="Policepardfaut"/>
    <w:link w:val="CartoucheCFSI"/>
    <w:rsid w:val="000443AA"/>
    <w:rPr>
      <w:rFonts w:ascii="Arial" w:eastAsia="Times New Roman" w:hAnsi="Arial" w:cs="Times New Roman"/>
      <w:color w:val="000000"/>
      <w:sz w:val="18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0443AA"/>
    <w:pPr>
      <w:numPr>
        <w:numId w:val="7"/>
      </w:numPr>
      <w:spacing w:after="120" w:line="240" w:lineRule="auto"/>
    </w:pPr>
  </w:style>
  <w:style w:type="table" w:customStyle="1" w:styleId="CFSI-1">
    <w:name w:val="CFSI-1"/>
    <w:basedOn w:val="Grilledutableau"/>
    <w:uiPriority w:val="61"/>
    <w:rsid w:val="000443AA"/>
    <w:rPr>
      <w:iCs/>
      <w:color w:val="auto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EE7D11" w:themeColor="accent1"/>
        <w:left w:val="single" w:sz="8" w:space="0" w:color="EE7D11" w:themeColor="accent1"/>
        <w:bottom w:val="single" w:sz="8" w:space="0" w:color="EE7D11" w:themeColor="accent1"/>
        <w:right w:val="single" w:sz="8" w:space="0" w:color="EE7D11" w:themeColor="accent1"/>
        <w:insideH w:val="single" w:sz="2" w:space="0" w:color="FBE4CF" w:themeColor="accent1" w:themeTint="33"/>
      </w:tblBorders>
      <w:tblCellMar>
        <w:top w:w="28" w:type="dxa"/>
        <w:left w:w="108" w:type="dxa"/>
        <w:bottom w:w="28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  <w:jc w:val="right"/>
      </w:pPr>
      <w:rPr>
        <w:rFonts w:ascii="Arial" w:hAnsi="Arial"/>
        <w:b/>
        <w:bCs/>
        <w:color w:val="FFFFFF" w:themeColor="background1"/>
      </w:rPr>
      <w:tblPr/>
      <w:tcPr>
        <w:shd w:val="clear" w:color="auto" w:fill="EE7D11" w:themeFill="accent1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</w:tblStylePr>
    <w:tblStylePr w:type="firstCol">
      <w:rPr>
        <w:rFonts w:ascii="Arial" w:hAnsi="Arial"/>
        <w:b/>
        <w:bCs/>
      </w:rPr>
      <w:tblPr/>
      <w:tcPr>
        <w:tcBorders>
          <w:top w:val="single" w:sz="8" w:space="0" w:color="EE7D11" w:themeColor="accent1"/>
          <w:left w:val="single" w:sz="8" w:space="0" w:color="EE7D11" w:themeColor="accent1"/>
          <w:bottom w:val="single" w:sz="8" w:space="0" w:color="EE7D11" w:themeColor="accent1"/>
          <w:right w:val="single" w:sz="8" w:space="0" w:color="EE7D11" w:themeColor="accent1"/>
          <w:insideH w:val="single" w:sz="8" w:space="0" w:color="F4B070" w:themeColor="accent1" w:themeTint="99"/>
          <w:insideV w:val="single" w:sz="8" w:space="0" w:color="EE7D11" w:themeColor="accent1"/>
        </w:tcBorders>
        <w:shd w:val="clear" w:color="auto" w:fill="FBE4CF" w:themeFill="accent1" w:themeFillTint="33"/>
      </w:tcPr>
    </w:tblStylePr>
    <w:tblStylePr w:type="lastCol">
      <w:rPr>
        <w:rFonts w:ascii="Arial" w:hAnsi="Arial"/>
        <w:b w:val="0"/>
        <w:bCs/>
      </w:rPr>
      <w:tblPr/>
      <w:tcPr>
        <w:tcBorders>
          <w:insideH w:val="single" w:sz="8" w:space="0" w:color="F4B070" w:themeColor="accent1" w:themeTint="99"/>
        </w:tcBorders>
        <w:shd w:val="clear" w:color="auto" w:fill="FBE4CF" w:themeFill="accent1" w:themeFillTint="33"/>
      </w:tcPr>
    </w:tblStylePr>
    <w:tblStylePr w:type="band1Vert">
      <w:rPr>
        <w:rFonts w:ascii="Arial" w:hAnsi="Arial"/>
      </w:rPr>
      <w:tblPr/>
      <w:tcPr>
        <w:tcBorders>
          <w:top w:val="single" w:sz="8" w:space="0" w:color="EE7D11" w:themeColor="accent1"/>
          <w:left w:val="single" w:sz="8" w:space="0" w:color="EE7D11" w:themeColor="accent1"/>
          <w:bottom w:val="single" w:sz="8" w:space="0" w:color="EE7D11" w:themeColor="accent1"/>
          <w:right w:val="single" w:sz="8" w:space="0" w:color="EE7D11" w:themeColor="accent1"/>
        </w:tcBorders>
      </w:tcPr>
    </w:tblStylePr>
    <w:tblStylePr w:type="band2Vert">
      <w:rPr>
        <w:rFonts w:ascii="Arial" w:hAnsi="Arial"/>
      </w:rPr>
      <w:tblPr/>
      <w:tcPr>
        <w:tcBorders>
          <w:insideH w:val="single" w:sz="8" w:space="0" w:color="F4B070" w:themeColor="accent1" w:themeTint="99"/>
        </w:tcBorders>
        <w:shd w:val="clear" w:color="auto" w:fill="FBE4CF" w:themeFill="accent1" w:themeFillTint="33"/>
      </w:tcPr>
    </w:tblStylePr>
    <w:tblStylePr w:type="band1Horz">
      <w:rPr>
        <w:rFonts w:ascii="Arial" w:hAnsi="Arial"/>
        <w:b w:val="0"/>
      </w:rPr>
    </w:tblStylePr>
    <w:tblStylePr w:type="band2Horz">
      <w:rPr>
        <w:rFonts w:ascii="Arial" w:hAnsi="Arial"/>
        <w:b w:val="0"/>
      </w:rPr>
      <w:tblPr/>
      <w:tcPr>
        <w:shd w:val="clear" w:color="auto" w:fill="FBE4CF" w:themeFill="accent1" w:themeFillTint="33"/>
      </w:tcPr>
    </w:tblStylePr>
    <w:tblStylePr w:type="nwCell">
      <w:rPr>
        <w:caps/>
        <w:smallCaps w:val="0"/>
      </w:rPr>
    </w:tblStylePr>
  </w:style>
  <w:style w:type="table" w:styleId="Grilledutableau">
    <w:name w:val="Table Grid"/>
    <w:basedOn w:val="TableauNormal"/>
    <w:uiPriority w:val="59"/>
    <w:rsid w:val="000443AA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xergue">
    <w:name w:val="Exergue"/>
    <w:basedOn w:val="Normal"/>
    <w:link w:val="ExergueCar"/>
    <w:qFormat/>
    <w:rsid w:val="000443AA"/>
    <w:pPr>
      <w:widowControl w:val="0"/>
      <w:pBdr>
        <w:top w:val="single" w:sz="2" w:space="6" w:color="FCEAD8" w:themeColor="background2"/>
        <w:left w:val="single" w:sz="36" w:space="4" w:color="EE7D11" w:themeColor="accent1"/>
        <w:bottom w:val="single" w:sz="2" w:space="6" w:color="FCEAD8" w:themeColor="background2"/>
        <w:right w:val="single" w:sz="2" w:space="4" w:color="FCEAD8" w:themeColor="background2"/>
      </w:pBdr>
      <w:shd w:val="clear" w:color="auto" w:fill="FCEAD8" w:themeFill="background2"/>
      <w:ind w:left="170" w:right="113"/>
    </w:pPr>
    <w:rPr>
      <w:lang w:val="en-US"/>
    </w:rPr>
  </w:style>
  <w:style w:type="table" w:styleId="Listeclaire-Accent6">
    <w:name w:val="Light List Accent 6"/>
    <w:basedOn w:val="TableauNormal"/>
    <w:uiPriority w:val="61"/>
    <w:rsid w:val="00044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D9C5C9" w:themeColor="accent6"/>
        <w:left w:val="single" w:sz="8" w:space="0" w:color="D9C5C9" w:themeColor="accent6"/>
        <w:bottom w:val="single" w:sz="8" w:space="0" w:color="D9C5C9" w:themeColor="accent6"/>
        <w:right w:val="single" w:sz="8" w:space="0" w:color="D9C5C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C5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C5C9" w:themeColor="accent6"/>
          <w:left w:val="single" w:sz="8" w:space="0" w:color="D9C5C9" w:themeColor="accent6"/>
          <w:bottom w:val="single" w:sz="8" w:space="0" w:color="D9C5C9" w:themeColor="accent6"/>
          <w:right w:val="single" w:sz="8" w:space="0" w:color="D9C5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C5C9" w:themeColor="accent6"/>
          <w:left w:val="single" w:sz="8" w:space="0" w:color="D9C5C9" w:themeColor="accent6"/>
          <w:bottom w:val="single" w:sz="8" w:space="0" w:color="D9C5C9" w:themeColor="accent6"/>
          <w:right w:val="single" w:sz="8" w:space="0" w:color="D9C5C9" w:themeColor="accent6"/>
        </w:tcBorders>
      </w:tcPr>
    </w:tblStylePr>
    <w:tblStylePr w:type="band1Horz">
      <w:tblPr/>
      <w:tcPr>
        <w:tcBorders>
          <w:top w:val="single" w:sz="8" w:space="0" w:color="D9C5C9" w:themeColor="accent6"/>
          <w:left w:val="single" w:sz="8" w:space="0" w:color="D9C5C9" w:themeColor="accent6"/>
          <w:bottom w:val="single" w:sz="8" w:space="0" w:color="D9C5C9" w:themeColor="accent6"/>
          <w:right w:val="single" w:sz="8" w:space="0" w:color="D9C5C9" w:themeColor="accent6"/>
        </w:tcBorders>
      </w:tcPr>
    </w:tblStylePr>
  </w:style>
  <w:style w:type="character" w:customStyle="1" w:styleId="ExergueCar">
    <w:name w:val="Exergue Car"/>
    <w:basedOn w:val="Policepardfaut"/>
    <w:link w:val="Exergue"/>
    <w:qFormat/>
    <w:rsid w:val="000443AA"/>
    <w:rPr>
      <w:rFonts w:ascii="Verdana" w:hAnsi="Verdana"/>
      <w:sz w:val="19"/>
      <w:shd w:val="clear" w:color="auto" w:fill="FCEAD8" w:themeFill="background2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0443AA"/>
    <w:pPr>
      <w:keepNext/>
      <w:keepLines/>
      <w:spacing w:before="60" w:line="240" w:lineRule="auto"/>
      <w:jc w:val="left"/>
    </w:pPr>
    <w:rPr>
      <w:bCs/>
      <w:i/>
      <w:color w:val="EE7D11" w:themeColor="accent1"/>
      <w:sz w:val="18"/>
      <w:szCs w:val="18"/>
    </w:rPr>
  </w:style>
  <w:style w:type="paragraph" w:customStyle="1" w:styleId="ListeAction">
    <w:name w:val="Liste Action"/>
    <w:aliases w:val="Décision,Impacte"/>
    <w:basedOn w:val="Normal"/>
    <w:rsid w:val="000443AA"/>
    <w:pPr>
      <w:numPr>
        <w:ilvl w:val="1"/>
        <w:numId w:val="6"/>
      </w:numPr>
      <w:spacing w:after="120" w:line="240" w:lineRule="auto"/>
      <w:jc w:val="left"/>
    </w:pPr>
  </w:style>
  <w:style w:type="character" w:customStyle="1" w:styleId="Titre5Car">
    <w:name w:val="Titre 5 Car"/>
    <w:basedOn w:val="Policepardfaut"/>
    <w:link w:val="Titre5"/>
    <w:uiPriority w:val="9"/>
    <w:rsid w:val="000443AA"/>
    <w:rPr>
      <w:rFonts w:ascii="Verdana" w:eastAsiaTheme="majorEastAsia" w:hAnsi="Verdana" w:cstheme="majorBidi"/>
      <w:b/>
      <w:color w:val="EE7D11" w:themeColor="accent1"/>
      <w:sz w:val="20"/>
    </w:rPr>
  </w:style>
  <w:style w:type="numbering" w:customStyle="1" w:styleId="Paragraphedelistenumrot">
    <w:name w:val="Paragraphe de liste numéroté"/>
    <w:uiPriority w:val="99"/>
    <w:rsid w:val="000443AA"/>
    <w:pPr>
      <w:numPr>
        <w:numId w:val="8"/>
      </w:numPr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0443AA"/>
    <w:rPr>
      <w:rFonts w:ascii="Verdana" w:hAnsi="Verdana"/>
      <w:sz w:val="19"/>
    </w:rPr>
  </w:style>
  <w:style w:type="table" w:customStyle="1" w:styleId="CFSI-2">
    <w:name w:val="CFSI-2"/>
    <w:basedOn w:val="Grilledutableau"/>
    <w:uiPriority w:val="99"/>
    <w:qFormat/>
    <w:rsid w:val="000443AA"/>
    <w:tblPr>
      <w:tblStyleColBandSize w:val="1"/>
      <w:tblInd w:w="0" w:type="dxa"/>
      <w:tblBorders>
        <w:top w:val="single" w:sz="8" w:space="0" w:color="007575" w:themeColor="text2"/>
        <w:left w:val="single" w:sz="8" w:space="0" w:color="007575" w:themeColor="text2"/>
        <w:bottom w:val="single" w:sz="8" w:space="0" w:color="007575" w:themeColor="text2"/>
        <w:right w:val="single" w:sz="8" w:space="0" w:color="007575" w:themeColor="text2"/>
        <w:insideH w:val="single" w:sz="8" w:space="0" w:color="007575" w:themeColor="text2"/>
        <w:insideV w:val="single" w:sz="8" w:space="0" w:color="007575" w:themeColor="text2"/>
      </w:tblBorders>
      <w:tblCellMar>
        <w:top w:w="28" w:type="dxa"/>
        <w:left w:w="108" w:type="dxa"/>
        <w:bottom w:w="28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  <w:jc w:val="right"/>
      </w:pPr>
      <w:rPr>
        <w:rFonts w:ascii="Arial" w:hAnsi="Arial"/>
        <w:b/>
        <w:bCs/>
        <w:color w:val="FFFFFF" w:themeColor="background1"/>
      </w:rPr>
      <w:tblPr/>
      <w:tcPr>
        <w:shd w:val="clear" w:color="auto" w:fill="007575" w:themeFill="text2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</w:tblStylePr>
    <w:tblStylePr w:type="firstCol">
      <w:rPr>
        <w:rFonts w:ascii="Arial" w:hAnsi="Arial"/>
        <w:b/>
        <w:bCs/>
      </w:rPr>
      <w:tblPr/>
      <w:tcPr>
        <w:shd w:val="clear" w:color="auto" w:fill="B0FFFF" w:themeFill="text2" w:themeFillTint="33"/>
      </w:tcPr>
    </w:tblStylePr>
    <w:tblStylePr w:type="lastCol">
      <w:rPr>
        <w:rFonts w:ascii="Arial" w:hAnsi="Arial"/>
        <w:b w:val="0"/>
        <w:bCs/>
      </w:rPr>
      <w:tblPr/>
      <w:tcPr>
        <w:shd w:val="clear" w:color="auto" w:fill="B0FFFF" w:themeFill="text2" w:themeFillTint="33"/>
      </w:tcPr>
    </w:tblStylePr>
    <w:tblStylePr w:type="band1Vert">
      <w:rPr>
        <w:rFonts w:ascii="Arial" w:hAnsi="Arial"/>
      </w:rPr>
      <w:tblPr/>
      <w:tcPr>
        <w:tcBorders>
          <w:top w:val="single" w:sz="8" w:space="0" w:color="007575" w:themeColor="text2"/>
          <w:left w:val="single" w:sz="8" w:space="0" w:color="007575" w:themeColor="text2"/>
          <w:bottom w:val="single" w:sz="8" w:space="0" w:color="007575" w:themeColor="text2"/>
          <w:right w:val="single" w:sz="8" w:space="0" w:color="007575" w:themeColor="text2"/>
          <w:insideH w:val="single" w:sz="8" w:space="0" w:color="007575" w:themeColor="text2"/>
          <w:insideV w:val="single" w:sz="8" w:space="0" w:color="007575" w:themeColor="text2"/>
        </w:tcBorders>
      </w:tcPr>
    </w:tblStylePr>
    <w:tblStylePr w:type="band2Vert">
      <w:rPr>
        <w:rFonts w:ascii="Arial" w:hAnsi="Arial"/>
      </w:rPr>
      <w:tblPr/>
      <w:tcPr>
        <w:shd w:val="clear" w:color="auto" w:fill="B0FFFF" w:themeFill="text2" w:themeFillTint="33"/>
      </w:tcPr>
    </w:tblStylePr>
    <w:tblStylePr w:type="band1Horz">
      <w:rPr>
        <w:rFonts w:ascii="Arial" w:hAnsi="Arial"/>
        <w:b w:val="0"/>
      </w:rPr>
    </w:tblStylePr>
    <w:tblStylePr w:type="band2Horz">
      <w:rPr>
        <w:rFonts w:ascii="Arial" w:hAnsi="Arial"/>
        <w:b w:val="0"/>
      </w:rPr>
      <w:tblPr/>
      <w:tcPr>
        <w:shd w:val="clear" w:color="auto" w:fill="B0FFFF" w:themeFill="text2" w:themeFillTint="33"/>
      </w:tcPr>
    </w:tblStylePr>
    <w:tblStylePr w:type="nwCell">
      <w:rPr>
        <w:caps/>
        <w:smallCaps w:val="0"/>
      </w:rPr>
    </w:tblStylePr>
  </w:style>
  <w:style w:type="paragraph" w:styleId="Listenumros">
    <w:name w:val="List Number"/>
    <w:basedOn w:val="Normal"/>
    <w:uiPriority w:val="99"/>
    <w:unhideWhenUsed/>
    <w:rsid w:val="000443AA"/>
    <w:pPr>
      <w:numPr>
        <w:numId w:val="4"/>
      </w:numPr>
      <w:contextualSpacing/>
      <w:jc w:val="left"/>
    </w:pPr>
  </w:style>
  <w:style w:type="paragraph" w:customStyle="1" w:styleId="NOTE">
    <w:name w:val="NOTE"/>
    <w:basedOn w:val="Normal"/>
    <w:link w:val="NOTECar"/>
    <w:semiHidden/>
    <w:qFormat/>
    <w:rsid w:val="000443AA"/>
    <w:pPr>
      <w:shd w:val="clear" w:color="auto" w:fill="FFFFCC"/>
    </w:pPr>
    <w:rPr>
      <w:i/>
    </w:rPr>
  </w:style>
  <w:style w:type="paragraph" w:styleId="Listepuces">
    <w:name w:val="List Bullet"/>
    <w:basedOn w:val="Normal"/>
    <w:uiPriority w:val="99"/>
    <w:unhideWhenUsed/>
    <w:rsid w:val="000443AA"/>
    <w:pPr>
      <w:numPr>
        <w:numId w:val="5"/>
      </w:numPr>
      <w:spacing w:before="120" w:after="120"/>
      <w:jc w:val="left"/>
    </w:pPr>
  </w:style>
  <w:style w:type="paragraph" w:customStyle="1" w:styleId="TableauARIAL">
    <w:name w:val="Tableau ARIAL"/>
    <w:basedOn w:val="Normal"/>
    <w:qFormat/>
    <w:rsid w:val="000443AA"/>
    <w:pPr>
      <w:jc w:val="left"/>
    </w:pPr>
    <w:rPr>
      <w:rFonts w:ascii="Arial" w:hAnsi="Arial"/>
    </w:rPr>
  </w:style>
  <w:style w:type="character" w:customStyle="1" w:styleId="NOTECar">
    <w:name w:val="NOTE Car"/>
    <w:basedOn w:val="Policepardfaut"/>
    <w:link w:val="NOTE"/>
    <w:semiHidden/>
    <w:rsid w:val="000443AA"/>
    <w:rPr>
      <w:rFonts w:ascii="Verdana" w:hAnsi="Verdana"/>
      <w:i/>
      <w:sz w:val="19"/>
      <w:shd w:val="clear" w:color="auto" w:fill="FFFFCC"/>
    </w:rPr>
  </w:style>
  <w:style w:type="character" w:customStyle="1" w:styleId="Couleur-gris80">
    <w:name w:val="Couleur-gris 80 %"/>
    <w:rsid w:val="000443AA"/>
    <w:rPr>
      <w:color w:val="333333"/>
    </w:rPr>
  </w:style>
  <w:style w:type="paragraph" w:customStyle="1" w:styleId="Auteur">
    <w:name w:val="Auteur"/>
    <w:basedOn w:val="Sous-titre"/>
    <w:link w:val="AuteurCar"/>
    <w:qFormat/>
    <w:rsid w:val="000443AA"/>
    <w:pPr>
      <w:jc w:val="left"/>
    </w:pPr>
    <w:rPr>
      <w:sz w:val="20"/>
    </w:rPr>
  </w:style>
  <w:style w:type="paragraph" w:customStyle="1" w:styleId="ExergueTire4">
    <w:name w:val="Exergue Tire 4"/>
    <w:basedOn w:val="Normal"/>
    <w:link w:val="ExergueTire4Car"/>
    <w:qFormat/>
    <w:rsid w:val="000443AA"/>
    <w:pPr>
      <w:keepLines/>
      <w:widowControl w:val="0"/>
      <w:pBdr>
        <w:top w:val="single" w:sz="2" w:space="6" w:color="FCEAD8" w:themeColor="background2"/>
        <w:left w:val="single" w:sz="36" w:space="4" w:color="EE7D11" w:themeColor="accent1"/>
        <w:bottom w:val="single" w:sz="2" w:space="6" w:color="FCEAD8" w:themeColor="background2"/>
        <w:right w:val="single" w:sz="2" w:space="4" w:color="FCEAD8" w:themeColor="background2"/>
      </w:pBdr>
      <w:shd w:val="clear" w:color="auto" w:fill="FCEAD8" w:themeFill="background2"/>
      <w:ind w:left="170" w:right="113"/>
    </w:pPr>
    <w:rPr>
      <w:b/>
      <w:lang w:val="en-US"/>
    </w:rPr>
  </w:style>
  <w:style w:type="character" w:customStyle="1" w:styleId="AuteurCar">
    <w:name w:val="Auteur Car"/>
    <w:basedOn w:val="Sous-titreCar"/>
    <w:link w:val="Auteur"/>
    <w:qFormat/>
    <w:rsid w:val="000443AA"/>
    <w:rPr>
      <w:rFonts w:ascii="Verdana" w:eastAsiaTheme="majorEastAsia" w:hAnsi="Verdana" w:cstheme="majorBidi"/>
      <w:iCs/>
      <w:color w:val="007575" w:themeColor="text2"/>
      <w:spacing w:val="15"/>
      <w:sz w:val="20"/>
      <w:szCs w:val="24"/>
    </w:rPr>
  </w:style>
  <w:style w:type="paragraph" w:customStyle="1" w:styleId="ExergueSujet">
    <w:name w:val="Exergue Sujet"/>
    <w:basedOn w:val="Normal"/>
    <w:link w:val="ExergueSujetCar"/>
    <w:qFormat/>
    <w:rsid w:val="000443AA"/>
    <w:pPr>
      <w:keepNext/>
      <w:keepLines/>
      <w:widowControl w:val="0"/>
      <w:pBdr>
        <w:top w:val="single" w:sz="2" w:space="6" w:color="FCEAD8" w:themeColor="background2"/>
        <w:left w:val="single" w:sz="36" w:space="4" w:color="EE7D11" w:themeColor="accent1"/>
        <w:bottom w:val="single" w:sz="2" w:space="6" w:color="FCEAD8" w:themeColor="background2"/>
        <w:right w:val="single" w:sz="2" w:space="4" w:color="FCEAD8" w:themeColor="background2"/>
      </w:pBdr>
      <w:shd w:val="clear" w:color="auto" w:fill="FCEAD8" w:themeFill="background2"/>
      <w:ind w:left="170" w:right="113"/>
      <w:jc w:val="left"/>
    </w:pPr>
    <w:rPr>
      <w:b/>
      <w:i/>
      <w:caps/>
      <w:color w:val="2D1A1C" w:themeColor="accent3" w:themeShade="80"/>
      <w:lang w:val="en-US"/>
    </w:rPr>
  </w:style>
  <w:style w:type="paragraph" w:customStyle="1" w:styleId="ITEM">
    <w:name w:val="ITEM"/>
    <w:basedOn w:val="Normal"/>
    <w:link w:val="ITEMCar"/>
    <w:qFormat/>
    <w:rsid w:val="000443AA"/>
    <w:rPr>
      <w:b/>
      <w:color w:val="D93067" w:themeColor="accent5"/>
      <w:sz w:val="28"/>
    </w:rPr>
  </w:style>
  <w:style w:type="character" w:customStyle="1" w:styleId="ExergueTire4Car">
    <w:name w:val="Exergue Tire 4 Car"/>
    <w:basedOn w:val="ExergueCar"/>
    <w:link w:val="ExergueTire4"/>
    <w:rsid w:val="000443AA"/>
    <w:rPr>
      <w:rFonts w:ascii="Verdana" w:hAnsi="Verdana"/>
      <w:b/>
      <w:sz w:val="19"/>
      <w:shd w:val="clear" w:color="auto" w:fill="FCEAD8" w:themeFill="background2"/>
      <w:lang w:val="en-US"/>
    </w:rPr>
  </w:style>
  <w:style w:type="character" w:customStyle="1" w:styleId="ITEMCar">
    <w:name w:val="ITEM Car"/>
    <w:basedOn w:val="Policepardfaut"/>
    <w:link w:val="ITEM"/>
    <w:rsid w:val="000443AA"/>
    <w:rPr>
      <w:rFonts w:ascii="Verdana" w:hAnsi="Verdana"/>
      <w:b/>
      <w:color w:val="D93067" w:themeColor="accent5"/>
      <w:sz w:val="28"/>
    </w:rPr>
  </w:style>
  <w:style w:type="paragraph" w:customStyle="1" w:styleId="paragraphe">
    <w:name w:val="paragraphe"/>
    <w:basedOn w:val="Normal"/>
    <w:link w:val="paragrapheCar"/>
    <w:autoRedefine/>
    <w:qFormat/>
    <w:rsid w:val="000443AA"/>
    <w:pPr>
      <w:spacing w:before="480" w:after="240" w:line="240" w:lineRule="auto"/>
    </w:pPr>
    <w:rPr>
      <w:rFonts w:eastAsia="Times New Roman" w:cs="Times New Roman"/>
      <w:b/>
      <w:i/>
      <w:szCs w:val="24"/>
      <w:lang w:eastAsia="fr-FR"/>
    </w:rPr>
  </w:style>
  <w:style w:type="paragraph" w:customStyle="1" w:styleId="ExergueListe">
    <w:name w:val="Exergue Liste"/>
    <w:basedOn w:val="Exergue"/>
    <w:link w:val="ExergueListeCar"/>
    <w:qFormat/>
    <w:rsid w:val="000443AA"/>
    <w:pPr>
      <w:numPr>
        <w:numId w:val="3"/>
      </w:numPr>
    </w:pPr>
  </w:style>
  <w:style w:type="character" w:customStyle="1" w:styleId="paragrapheCar">
    <w:name w:val="paragraphe Car"/>
    <w:basedOn w:val="Policepardfaut"/>
    <w:link w:val="paragraphe"/>
    <w:rsid w:val="000443AA"/>
    <w:rPr>
      <w:rFonts w:ascii="Verdana" w:eastAsia="Times New Roman" w:hAnsi="Verdana" w:cs="Times New Roman"/>
      <w:b/>
      <w:i/>
      <w:sz w:val="19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F662D"/>
    <w:rPr>
      <w:iCs/>
      <w:sz w:val="16"/>
      <w:szCs w:val="16"/>
    </w:rPr>
  </w:style>
  <w:style w:type="character" w:customStyle="1" w:styleId="ExergueSujetCar">
    <w:name w:val="Exergue Sujet Car"/>
    <w:basedOn w:val="ExergueTire4Car"/>
    <w:link w:val="ExergueSujet"/>
    <w:rsid w:val="000443AA"/>
    <w:rPr>
      <w:rFonts w:ascii="Verdana" w:hAnsi="Verdana"/>
      <w:b/>
      <w:i/>
      <w:caps/>
      <w:color w:val="2D1A1C" w:themeColor="accent3" w:themeShade="80"/>
      <w:sz w:val="19"/>
      <w:shd w:val="clear" w:color="auto" w:fill="FCEAD8" w:themeFill="background2"/>
      <w:lang w:val="en-US"/>
    </w:rPr>
  </w:style>
  <w:style w:type="paragraph" w:customStyle="1" w:styleId="Encadr">
    <w:name w:val="Encadré"/>
    <w:basedOn w:val="Normal"/>
    <w:link w:val="EncadrCar"/>
    <w:qFormat/>
    <w:rsid w:val="000443AA"/>
  </w:style>
  <w:style w:type="character" w:customStyle="1" w:styleId="EncadrCar">
    <w:name w:val="Encadré Car"/>
    <w:basedOn w:val="Policepardfaut"/>
    <w:link w:val="Encadr"/>
    <w:rsid w:val="000443AA"/>
    <w:rPr>
      <w:rFonts w:ascii="Verdana" w:hAnsi="Verdana"/>
      <w:sz w:val="19"/>
    </w:rPr>
  </w:style>
  <w:style w:type="character" w:customStyle="1" w:styleId="ExergueListeCar">
    <w:name w:val="Exergue Liste Car"/>
    <w:basedOn w:val="ExergueCar"/>
    <w:link w:val="ExergueListe"/>
    <w:rsid w:val="000443AA"/>
    <w:rPr>
      <w:rFonts w:ascii="Verdana" w:hAnsi="Verdana"/>
      <w:sz w:val="19"/>
      <w:shd w:val="clear" w:color="auto" w:fill="FCEAD8" w:themeFill="background2"/>
      <w:lang w:val="en-US"/>
    </w:rPr>
  </w:style>
  <w:style w:type="paragraph" w:customStyle="1" w:styleId="ExergueListecourte">
    <w:name w:val="Exergue Liste courte"/>
    <w:basedOn w:val="ExergueListe"/>
    <w:link w:val="ExergueListecourteCar"/>
    <w:qFormat/>
    <w:rsid w:val="000443AA"/>
    <w:pPr>
      <w:numPr>
        <w:numId w:val="0"/>
      </w:numPr>
      <w:spacing w:line="288" w:lineRule="auto"/>
      <w:contextualSpacing/>
    </w:pPr>
  </w:style>
  <w:style w:type="character" w:customStyle="1" w:styleId="ExergueListecourteCar">
    <w:name w:val="Exergue Liste courte Car"/>
    <w:basedOn w:val="ExergueListeCar"/>
    <w:link w:val="ExergueListecourte"/>
    <w:rsid w:val="000443AA"/>
    <w:rPr>
      <w:rFonts w:ascii="Verdana" w:hAnsi="Verdana"/>
      <w:sz w:val="19"/>
      <w:shd w:val="clear" w:color="auto" w:fill="FCEAD8" w:themeFill="background2"/>
      <w:lang w:val="en-US"/>
    </w:rPr>
  </w:style>
  <w:style w:type="paragraph" w:customStyle="1" w:styleId="Accentuationliste">
    <w:name w:val="Accentuation liste"/>
    <w:link w:val="AccentuationlisteCar"/>
    <w:qFormat/>
    <w:rsid w:val="007B5288"/>
    <w:pPr>
      <w:spacing w:after="60" w:line="240" w:lineRule="auto"/>
      <w:ind w:left="720" w:hanging="360"/>
    </w:pPr>
    <w:rPr>
      <w:sz w:val="16"/>
    </w:rPr>
  </w:style>
  <w:style w:type="character" w:customStyle="1" w:styleId="AccentuationlisteCar">
    <w:name w:val="Accentuation liste Car"/>
    <w:basedOn w:val="ParagraphedelisteCar"/>
    <w:link w:val="Accentuationliste"/>
    <w:rsid w:val="007B5288"/>
    <w:rPr>
      <w:rFonts w:ascii="Verdana" w:hAnsi="Verdana"/>
      <w:sz w:val="16"/>
    </w:rPr>
  </w:style>
  <w:style w:type="paragraph" w:customStyle="1" w:styleId="Astuce">
    <w:name w:val="Astuce"/>
    <w:basedOn w:val="NOTE"/>
    <w:link w:val="AstuceCar"/>
    <w:qFormat/>
    <w:rsid w:val="000443AA"/>
  </w:style>
  <w:style w:type="character" w:customStyle="1" w:styleId="AstuceCar">
    <w:name w:val="Astuce Car"/>
    <w:basedOn w:val="NOTECar"/>
    <w:link w:val="Astuce"/>
    <w:rsid w:val="000443AA"/>
    <w:rPr>
      <w:rFonts w:ascii="Verdana" w:hAnsi="Verdana"/>
      <w:i/>
      <w:sz w:val="19"/>
      <w:shd w:val="clear" w:color="auto" w:fill="FFFFCC"/>
    </w:rPr>
  </w:style>
  <w:style w:type="paragraph" w:styleId="Citation">
    <w:name w:val="Quote"/>
    <w:basedOn w:val="Normal"/>
    <w:next w:val="Normal"/>
    <w:link w:val="CitationCar"/>
    <w:uiPriority w:val="29"/>
    <w:qFormat/>
    <w:rsid w:val="000443AA"/>
    <w:pPr>
      <w:framePr w:w="2835" w:wrap="around" w:vAnchor="text" w:hAnchor="text" w:xAlign="right" w:y="1"/>
      <w:pBdr>
        <w:left w:val="single" w:sz="36" w:space="4" w:color="EE7D11" w:themeColor="accent1"/>
      </w:pBdr>
      <w:ind w:left="397"/>
      <w:jc w:val="left"/>
    </w:pPr>
    <w:rPr>
      <w:i/>
      <w:iCs/>
      <w:color w:val="005757" w:themeColor="tex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0443AA"/>
    <w:rPr>
      <w:rFonts w:ascii="Verdana" w:hAnsi="Verdana"/>
      <w:i/>
      <w:iCs/>
      <w:color w:val="005757" w:themeColor="text2" w:themeShade="BF"/>
      <w:sz w:val="19"/>
    </w:rPr>
  </w:style>
  <w:style w:type="character" w:styleId="Lienhypertextesuivivisit">
    <w:name w:val="FollowedHyperlink"/>
    <w:basedOn w:val="Policepardfaut"/>
    <w:uiPriority w:val="99"/>
    <w:semiHidden/>
    <w:unhideWhenUsed/>
    <w:rsid w:val="000443AA"/>
    <w:rPr>
      <w:color w:val="800080" w:themeColor="followedHyperlink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4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443AA"/>
    <w:rPr>
      <w:rFonts w:ascii="Tahoma" w:hAnsi="Tahoma" w:cs="Tahoma"/>
      <w:sz w:val="16"/>
      <w:szCs w:val="16"/>
    </w:rPr>
  </w:style>
  <w:style w:type="paragraph" w:customStyle="1" w:styleId="TITRE00">
    <w:name w:val="TITRE 0"/>
    <w:basedOn w:val="Titre0"/>
    <w:link w:val="TITRE0Car0"/>
    <w:qFormat/>
    <w:rsid w:val="00E4352A"/>
  </w:style>
  <w:style w:type="character" w:customStyle="1" w:styleId="Titre0Car">
    <w:name w:val="Titre 0 Car"/>
    <w:basedOn w:val="Titre1Car"/>
    <w:link w:val="Titre0"/>
    <w:rsid w:val="00E4352A"/>
    <w:rPr>
      <w:rFonts w:ascii="Verdana" w:eastAsiaTheme="majorEastAsia" w:hAnsi="Verdana" w:cstheme="majorBidi"/>
      <w:b/>
      <w:bCs/>
      <w:caps/>
      <w:color w:val="EE7D11" w:themeColor="accent1"/>
      <w:sz w:val="28"/>
      <w:szCs w:val="28"/>
    </w:rPr>
  </w:style>
  <w:style w:type="character" w:customStyle="1" w:styleId="TITRE0Car0">
    <w:name w:val="TITRE 0 Car"/>
    <w:basedOn w:val="Titre0Car"/>
    <w:link w:val="TITRE00"/>
    <w:rsid w:val="00E4352A"/>
    <w:rPr>
      <w:rFonts w:ascii="Verdana" w:eastAsiaTheme="majorEastAsia" w:hAnsi="Verdana" w:cstheme="majorBidi"/>
      <w:b/>
      <w:bCs/>
      <w:caps/>
      <w:color w:val="EE7D11" w:themeColor="accent1"/>
      <w:sz w:val="28"/>
      <w:szCs w:val="28"/>
    </w:rPr>
  </w:style>
  <w:style w:type="character" w:customStyle="1" w:styleId="LienInternet">
    <w:name w:val="Lien Internet"/>
    <w:basedOn w:val="Policepardfaut"/>
    <w:uiPriority w:val="99"/>
    <w:unhideWhenUsed/>
    <w:rsid w:val="00975B5D"/>
    <w:rPr>
      <w:color w:val="0000FF" w:themeColor="hyperlink"/>
      <w:u w:val="single"/>
    </w:rPr>
  </w:style>
  <w:style w:type="character" w:styleId="Emphaseple">
    <w:name w:val="Subtle Emphasis"/>
    <w:aliases w:val="Emphase"/>
    <w:basedOn w:val="Policepardfaut"/>
    <w:uiPriority w:val="19"/>
    <w:qFormat/>
    <w:rsid w:val="00DC26F1"/>
    <w:rPr>
      <w:i/>
      <w:color w:val="808080" w:themeColor="text1" w:themeTint="7F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975B5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975B5D"/>
    <w:rPr>
      <w:rFonts w:ascii="Verdana" w:hAnsi="Verdana"/>
      <w:sz w:val="20"/>
      <w:szCs w:val="20"/>
    </w:rPr>
  </w:style>
  <w:style w:type="character" w:customStyle="1" w:styleId="Ancredenotedebasdepage">
    <w:name w:val="Ancre de note de bas de page"/>
    <w:rsid w:val="00975B5D"/>
    <w:rPr>
      <w:vertAlign w:val="superscript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975B5D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uiPriority w:val="99"/>
    <w:semiHidden/>
    <w:rsid w:val="00975B5D"/>
    <w:rPr>
      <w:rFonts w:ascii="Verdana" w:hAnsi="Verdana"/>
      <w:sz w:val="20"/>
      <w:szCs w:val="20"/>
    </w:rPr>
  </w:style>
  <w:style w:type="table" w:styleId="Trameclaire-Accent1">
    <w:name w:val="Light Shading Accent 1"/>
    <w:basedOn w:val="TableauNormal"/>
    <w:uiPriority w:val="60"/>
    <w:rsid w:val="00975B5D"/>
    <w:pPr>
      <w:spacing w:after="0" w:line="240" w:lineRule="auto"/>
    </w:pPr>
    <w:rPr>
      <w:color w:val="B25D0C" w:themeColor="accent1" w:themeShade="BF"/>
    </w:rPr>
    <w:tblPr>
      <w:tblStyleRowBandSize w:val="1"/>
      <w:tblStyleColBandSize w:val="1"/>
      <w:tblInd w:w="0" w:type="dxa"/>
      <w:tblBorders>
        <w:top w:val="single" w:sz="8" w:space="0" w:color="EE7D11" w:themeColor="accent1"/>
        <w:bottom w:val="single" w:sz="8" w:space="0" w:color="EE7D1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7D11" w:themeColor="accent1"/>
          <w:left w:val="nil"/>
          <w:bottom w:val="single" w:sz="8" w:space="0" w:color="EE7D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7D11" w:themeColor="accent1"/>
          <w:left w:val="nil"/>
          <w:bottom w:val="single" w:sz="8" w:space="0" w:color="EE7D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4" w:themeFill="accent1" w:themeFillTint="3F"/>
      </w:tcPr>
    </w:tblStyle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6F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6F22"/>
    <w:rPr>
      <w:rFonts w:ascii="Verdana" w:hAnsi="Verdana"/>
      <w:b/>
      <w:bCs/>
      <w:sz w:val="20"/>
      <w:szCs w:val="20"/>
    </w:rPr>
  </w:style>
  <w:style w:type="paragraph" w:styleId="Sansinterligne">
    <w:name w:val="No Spacing"/>
    <w:uiPriority w:val="1"/>
    <w:qFormat/>
    <w:rsid w:val="0026767B"/>
    <w:pPr>
      <w:spacing w:after="0" w:line="240" w:lineRule="auto"/>
      <w:jc w:val="both"/>
    </w:pPr>
  </w:style>
  <w:style w:type="table" w:styleId="Trameclaire-Accent6">
    <w:name w:val="Light Shading Accent 6"/>
    <w:basedOn w:val="TableauNormal"/>
    <w:uiPriority w:val="60"/>
    <w:rsid w:val="00BF0D46"/>
    <w:pPr>
      <w:spacing w:after="0" w:line="240" w:lineRule="auto"/>
    </w:pPr>
    <w:rPr>
      <w:rFonts w:asciiTheme="minorHAnsi" w:hAnsiTheme="minorHAnsi"/>
      <w:color w:val="AF868E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D9C5C9" w:themeColor="accent6"/>
        <w:bottom w:val="single" w:sz="8" w:space="0" w:color="D9C5C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C5C9" w:themeColor="accent6"/>
          <w:left w:val="nil"/>
          <w:bottom w:val="single" w:sz="8" w:space="0" w:color="D9C5C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C5C9" w:themeColor="accent6"/>
          <w:left w:val="nil"/>
          <w:bottom w:val="single" w:sz="8" w:space="0" w:color="D9C5C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0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0F1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color w:val="000000" w:themeColor="text1"/>
        <w:sz w:val="19"/>
        <w:szCs w:val="19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header" w:uiPriority="0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A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0443AA"/>
    <w:pPr>
      <w:keepNext/>
      <w:keepLines/>
      <w:pageBreakBefore/>
      <w:numPr>
        <w:numId w:val="9"/>
      </w:numPr>
      <w:pBdr>
        <w:bottom w:val="single" w:sz="6" w:space="1" w:color="EE7D11" w:themeColor="accent1"/>
      </w:pBdr>
      <w:spacing w:after="480"/>
      <w:jc w:val="left"/>
      <w:outlineLvl w:val="0"/>
    </w:pPr>
    <w:rPr>
      <w:rFonts w:eastAsiaTheme="majorEastAsia" w:cstheme="majorBidi"/>
      <w:b/>
      <w:bCs/>
      <w:caps/>
      <w:color w:val="EE7D11" w:themeColor="accent1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36870"/>
    <w:pPr>
      <w:keepNext/>
      <w:keepLines/>
      <w:spacing w:before="400"/>
      <w:outlineLvl w:val="1"/>
    </w:pPr>
    <w:rPr>
      <w:rFonts w:eastAsiaTheme="majorEastAsia" w:cstheme="majorBidi"/>
      <w:b/>
      <w:bCs/>
      <w:color w:val="007575" w:themeColor="accent2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4E67B9"/>
    <w:pPr>
      <w:keepNext/>
      <w:keepLines/>
      <w:spacing w:before="480" w:after="120"/>
      <w:jc w:val="left"/>
      <w:outlineLvl w:val="2"/>
    </w:pPr>
    <w:rPr>
      <w:rFonts w:eastAsiaTheme="majorEastAsia" w:cstheme="majorBidi"/>
      <w:b/>
      <w:bCs/>
      <w:color w:val="5B3439" w:themeColor="accent3"/>
      <w:sz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443AA"/>
    <w:pPr>
      <w:keepNext/>
      <w:keepLines/>
      <w:spacing w:before="360" w:after="120"/>
      <w:jc w:val="left"/>
      <w:outlineLvl w:val="3"/>
    </w:pPr>
    <w:rPr>
      <w:rFonts w:eastAsiaTheme="majorEastAsia" w:cstheme="majorBidi"/>
      <w:b/>
      <w:bCs/>
      <w:iCs/>
      <w:color w:val="005757" w:themeColor="text2" w:themeShade="BF"/>
      <w:sz w:val="2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443AA"/>
    <w:pPr>
      <w:keepNext/>
      <w:keepLines/>
      <w:spacing w:before="200" w:after="0"/>
      <w:jc w:val="left"/>
      <w:outlineLvl w:val="4"/>
    </w:pPr>
    <w:rPr>
      <w:rFonts w:eastAsiaTheme="majorEastAsia" w:cstheme="majorBidi"/>
      <w:b/>
      <w:color w:val="EE7D11" w:themeColor="accent1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Entte-Pages"/>
    <w:link w:val="En-tteCar"/>
    <w:unhideWhenUsed/>
    <w:rsid w:val="000443AA"/>
    <w:pPr>
      <w:spacing w:after="480"/>
      <w:jc w:val="left"/>
    </w:pPr>
  </w:style>
  <w:style w:type="character" w:customStyle="1" w:styleId="En-tteCar">
    <w:name w:val="En-tête Car"/>
    <w:basedOn w:val="Policepardfaut"/>
    <w:link w:val="En-tte"/>
    <w:rsid w:val="000443AA"/>
    <w:rPr>
      <w:rFonts w:ascii="Verdana" w:hAnsi="Verdana"/>
      <w:caps/>
      <w:color w:val="007575" w:themeColor="text2"/>
      <w:sz w:val="16"/>
    </w:rPr>
  </w:style>
  <w:style w:type="paragraph" w:styleId="Pieddepage">
    <w:name w:val="footer"/>
    <w:basedOn w:val="Normal"/>
    <w:link w:val="PieddepageCar"/>
    <w:uiPriority w:val="99"/>
    <w:qFormat/>
    <w:rsid w:val="000443AA"/>
    <w:pPr>
      <w:tabs>
        <w:tab w:val="center" w:pos="4536"/>
        <w:tab w:val="right" w:pos="9072"/>
      </w:tabs>
      <w:spacing w:after="0" w:line="240" w:lineRule="auto"/>
    </w:pPr>
    <w:rPr>
      <w:caps/>
      <w:color w:val="005757" w:themeColor="text2" w:themeShade="BF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443AA"/>
    <w:rPr>
      <w:rFonts w:ascii="Verdana" w:hAnsi="Verdana"/>
      <w:caps/>
      <w:color w:val="005757" w:themeColor="text2" w:themeShade="BF"/>
      <w:sz w:val="16"/>
    </w:rPr>
  </w:style>
  <w:style w:type="paragraph" w:styleId="Titre">
    <w:name w:val="Title"/>
    <w:aliases w:val="Titre document"/>
    <w:basedOn w:val="Normal"/>
    <w:next w:val="Normal"/>
    <w:link w:val="TitreCar"/>
    <w:uiPriority w:val="10"/>
    <w:qFormat/>
    <w:rsid w:val="000443AA"/>
    <w:pPr>
      <w:spacing w:before="720" w:after="120" w:line="600" w:lineRule="exact"/>
      <w:contextualSpacing/>
      <w:jc w:val="left"/>
    </w:pPr>
    <w:rPr>
      <w:rFonts w:eastAsiaTheme="majorEastAsia" w:cstheme="majorBidi"/>
      <w:b/>
      <w:caps/>
      <w:color w:val="007575" w:themeColor="text2"/>
      <w:spacing w:val="5"/>
      <w:kern w:val="28"/>
      <w:sz w:val="44"/>
      <w:szCs w:val="52"/>
      <w:bdr w:val="single" w:sz="48" w:space="0" w:color="FFFFFF" w:themeColor="background1"/>
      <w:shd w:val="clear" w:color="auto" w:fill="FFFFFF" w:themeFill="background1"/>
    </w:rPr>
  </w:style>
  <w:style w:type="character" w:customStyle="1" w:styleId="TitreCar">
    <w:name w:val="Titre Car"/>
    <w:aliases w:val="Titre document Car"/>
    <w:basedOn w:val="Policepardfaut"/>
    <w:link w:val="Titre"/>
    <w:uiPriority w:val="10"/>
    <w:rsid w:val="000443AA"/>
    <w:rPr>
      <w:rFonts w:ascii="Verdana" w:eastAsiaTheme="majorEastAsia" w:hAnsi="Verdana" w:cstheme="majorBidi"/>
      <w:b/>
      <w:caps/>
      <w:color w:val="007575" w:themeColor="text2"/>
      <w:spacing w:val="5"/>
      <w:kern w:val="28"/>
      <w:sz w:val="44"/>
      <w:szCs w:val="52"/>
      <w:bdr w:val="single" w:sz="48" w:space="0" w:color="FFFFFF" w:themeColor="background1"/>
    </w:rPr>
  </w:style>
  <w:style w:type="character" w:customStyle="1" w:styleId="Titre1Car">
    <w:name w:val="Titre 1 Car"/>
    <w:basedOn w:val="Policepardfaut"/>
    <w:link w:val="Titre1"/>
    <w:uiPriority w:val="9"/>
    <w:rsid w:val="000443AA"/>
    <w:rPr>
      <w:rFonts w:ascii="Verdana" w:eastAsiaTheme="majorEastAsia" w:hAnsi="Verdana" w:cstheme="majorBidi"/>
      <w:b/>
      <w:bCs/>
      <w:caps/>
      <w:color w:val="EE7D11" w:themeColor="accen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36870"/>
    <w:rPr>
      <w:rFonts w:eastAsiaTheme="majorEastAsia" w:cstheme="majorBidi"/>
      <w:b/>
      <w:bCs/>
      <w:color w:val="007575" w:themeColor="accent2"/>
      <w:sz w:val="26"/>
      <w:szCs w:val="26"/>
    </w:rPr>
  </w:style>
  <w:style w:type="character" w:customStyle="1" w:styleId="Titre3Car">
    <w:name w:val="Titre 3 Car"/>
    <w:basedOn w:val="Policepardfaut"/>
    <w:link w:val="Titre3"/>
    <w:rsid w:val="004E67B9"/>
    <w:rPr>
      <w:rFonts w:ascii="Verdana" w:eastAsiaTheme="majorEastAsia" w:hAnsi="Verdana" w:cstheme="majorBidi"/>
      <w:b/>
      <w:bCs/>
      <w:color w:val="5B3439" w:themeColor="accent3"/>
    </w:rPr>
  </w:style>
  <w:style w:type="character" w:customStyle="1" w:styleId="Titre4Car">
    <w:name w:val="Titre 4 Car"/>
    <w:basedOn w:val="Policepardfaut"/>
    <w:link w:val="Titre4"/>
    <w:uiPriority w:val="9"/>
    <w:rsid w:val="000443AA"/>
    <w:rPr>
      <w:rFonts w:ascii="Verdana" w:eastAsiaTheme="majorEastAsia" w:hAnsi="Verdana" w:cstheme="majorBidi"/>
      <w:b/>
      <w:bCs/>
      <w:iCs/>
      <w:color w:val="005757" w:themeColor="text2" w:themeShade="BF"/>
      <w:sz w:val="20"/>
    </w:rPr>
  </w:style>
  <w:style w:type="character" w:styleId="Textedelespacerserv">
    <w:name w:val="Placeholder Text"/>
    <w:basedOn w:val="Policepardfaut"/>
    <w:uiPriority w:val="99"/>
    <w:semiHidden/>
    <w:rsid w:val="000443A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3AA"/>
    <w:rPr>
      <w:rFonts w:ascii="Tahoma" w:hAnsi="Tahoma" w:cs="Tahoma"/>
      <w:sz w:val="16"/>
      <w:szCs w:val="16"/>
    </w:rPr>
  </w:style>
  <w:style w:type="paragraph" w:customStyle="1" w:styleId="Entte-Pages">
    <w:name w:val="Entête-Pages"/>
    <w:basedOn w:val="Normal"/>
    <w:semiHidden/>
    <w:qFormat/>
    <w:rsid w:val="000443AA"/>
    <w:pPr>
      <w:spacing w:after="0" w:line="240" w:lineRule="auto"/>
    </w:pPr>
    <w:rPr>
      <w:caps/>
      <w:color w:val="007575" w:themeColor="text2"/>
      <w:sz w:val="16"/>
    </w:rPr>
  </w:style>
  <w:style w:type="paragraph" w:customStyle="1" w:styleId="Basdepage">
    <w:name w:val="Bas de page"/>
    <w:basedOn w:val="Entte-Pages"/>
    <w:semiHidden/>
    <w:qFormat/>
    <w:rsid w:val="000443AA"/>
    <w:rPr>
      <w:sz w:val="14"/>
    </w:rPr>
  </w:style>
  <w:style w:type="paragraph" w:customStyle="1" w:styleId="Titre0">
    <w:name w:val="Titre 0"/>
    <w:basedOn w:val="Titre1"/>
    <w:next w:val="Normal"/>
    <w:link w:val="Titre0Car"/>
    <w:rsid w:val="000443AA"/>
    <w:pPr>
      <w:pageBreakBefore w:val="0"/>
      <w:numPr>
        <w:numId w:val="0"/>
      </w:numPr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0443AA"/>
    <w:pPr>
      <w:numPr>
        <w:numId w:val="0"/>
      </w:numPr>
      <w:spacing w:after="240"/>
      <w:outlineLvl w:val="9"/>
    </w:pPr>
  </w:style>
  <w:style w:type="paragraph" w:styleId="TM1">
    <w:name w:val="toc 1"/>
    <w:basedOn w:val="Normal"/>
    <w:next w:val="Normal"/>
    <w:uiPriority w:val="39"/>
    <w:unhideWhenUsed/>
    <w:rsid w:val="000443AA"/>
    <w:pPr>
      <w:tabs>
        <w:tab w:val="left" w:pos="426"/>
        <w:tab w:val="right" w:leader="dot" w:pos="9072"/>
      </w:tabs>
      <w:spacing w:after="100"/>
      <w:ind w:left="426" w:right="-2" w:hanging="426"/>
      <w:jc w:val="left"/>
    </w:pPr>
    <w:rPr>
      <w:rFonts w:eastAsiaTheme="minorEastAsia"/>
      <w:b/>
      <w:caps/>
      <w:noProof/>
      <w:color w:val="EE7D11" w:themeColor="accent1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443AA"/>
    <w:pPr>
      <w:tabs>
        <w:tab w:val="left" w:pos="993"/>
        <w:tab w:val="right" w:leader="dot" w:pos="9072"/>
      </w:tabs>
      <w:spacing w:after="100"/>
      <w:ind w:left="993" w:right="-2" w:hanging="567"/>
      <w:jc w:val="left"/>
    </w:pPr>
    <w:rPr>
      <w:b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0443AA"/>
    <w:pPr>
      <w:tabs>
        <w:tab w:val="left" w:pos="1701"/>
        <w:tab w:val="right" w:pos="9072"/>
      </w:tabs>
      <w:spacing w:after="100"/>
      <w:ind w:left="1701" w:right="-2" w:hanging="708"/>
      <w:jc w:val="left"/>
    </w:pPr>
    <w:rPr>
      <w:rFonts w:asciiTheme="minorHAnsi" w:eastAsiaTheme="minorEastAsia" w:hAnsiTheme="minorHAnsi"/>
      <w:noProof/>
      <w:sz w:val="22"/>
      <w:lang w:eastAsia="fr-FR"/>
    </w:rPr>
  </w:style>
  <w:style w:type="character" w:styleId="Lienhypertexte">
    <w:name w:val="Hyperlink"/>
    <w:basedOn w:val="Policepardfaut"/>
    <w:uiPriority w:val="99"/>
    <w:unhideWhenUsed/>
    <w:rsid w:val="000443AA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rsid w:val="000443AA"/>
    <w:pPr>
      <w:spacing w:after="0"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0443AA"/>
    <w:rPr>
      <w:rFonts w:ascii="Verdana" w:hAnsi="Verdana"/>
      <w:sz w:val="16"/>
      <w:szCs w:val="20"/>
    </w:rPr>
  </w:style>
  <w:style w:type="character" w:styleId="Appelnotedebasdep">
    <w:name w:val="footnote reference"/>
    <w:basedOn w:val="Policepardfaut"/>
    <w:uiPriority w:val="99"/>
    <w:qFormat/>
    <w:rsid w:val="000443AA"/>
    <w:rPr>
      <w:b/>
      <w:color w:val="EE7D11" w:themeColor="accent1"/>
      <w:bdr w:val="none" w:sz="0" w:space="0" w:color="auto"/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443AA"/>
    <w:pPr>
      <w:numPr>
        <w:ilvl w:val="1"/>
      </w:numPr>
      <w:spacing w:line="240" w:lineRule="auto"/>
      <w:ind w:left="142"/>
    </w:pPr>
    <w:rPr>
      <w:rFonts w:eastAsiaTheme="majorEastAsia" w:cstheme="majorBidi"/>
      <w:iCs/>
      <w:color w:val="007575" w:themeColor="text2"/>
      <w:spacing w:val="15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443AA"/>
    <w:rPr>
      <w:b/>
      <w:color w:val="EE7D11" w:themeColor="accent1"/>
      <w:sz w:val="19"/>
    </w:rPr>
  </w:style>
  <w:style w:type="character" w:customStyle="1" w:styleId="Sous-titreCar">
    <w:name w:val="Sous-titre Car"/>
    <w:basedOn w:val="Policepardfaut"/>
    <w:link w:val="Sous-titre"/>
    <w:uiPriority w:val="11"/>
    <w:qFormat/>
    <w:rsid w:val="000443AA"/>
    <w:rPr>
      <w:rFonts w:ascii="Verdana" w:eastAsiaTheme="majorEastAsia" w:hAnsi="Verdana" w:cstheme="majorBidi"/>
      <w:iCs/>
      <w:color w:val="007575" w:themeColor="text2"/>
      <w:spacing w:val="15"/>
      <w:sz w:val="24"/>
      <w:szCs w:val="24"/>
    </w:rPr>
  </w:style>
  <w:style w:type="numbering" w:customStyle="1" w:styleId="CFSI-Titre">
    <w:name w:val="CFSI-Titre"/>
    <w:uiPriority w:val="99"/>
    <w:rsid w:val="000443AA"/>
    <w:pPr>
      <w:numPr>
        <w:numId w:val="2"/>
      </w:numPr>
    </w:pPr>
  </w:style>
  <w:style w:type="character" w:customStyle="1" w:styleId="Couleur-orange">
    <w:name w:val="Couleur-orange"/>
    <w:rsid w:val="000443AA"/>
    <w:rPr>
      <w:color w:val="EE7D11" w:themeColor="accent1"/>
    </w:rPr>
  </w:style>
  <w:style w:type="paragraph" w:customStyle="1" w:styleId="CartoucheCFSI">
    <w:name w:val="Cartouche CFSI"/>
    <w:link w:val="CartoucheCFSICar"/>
    <w:rsid w:val="000443AA"/>
    <w:pPr>
      <w:spacing w:after="0" w:line="288" w:lineRule="auto"/>
    </w:pPr>
    <w:rPr>
      <w:rFonts w:ascii="Arial" w:eastAsia="Times New Roman" w:hAnsi="Arial" w:cs="Times New Roman"/>
      <w:color w:val="000000"/>
      <w:sz w:val="18"/>
      <w:szCs w:val="20"/>
      <w:lang w:eastAsia="fr-FR"/>
    </w:rPr>
  </w:style>
  <w:style w:type="character" w:customStyle="1" w:styleId="CartoucheCFSICar">
    <w:name w:val="Cartouche CFSI Car"/>
    <w:basedOn w:val="Policepardfaut"/>
    <w:link w:val="CartoucheCFSI"/>
    <w:rsid w:val="000443AA"/>
    <w:rPr>
      <w:rFonts w:ascii="Arial" w:eastAsia="Times New Roman" w:hAnsi="Arial" w:cs="Times New Roman"/>
      <w:color w:val="000000"/>
      <w:sz w:val="18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0443AA"/>
    <w:pPr>
      <w:numPr>
        <w:numId w:val="7"/>
      </w:numPr>
      <w:spacing w:after="120" w:line="240" w:lineRule="auto"/>
    </w:pPr>
  </w:style>
  <w:style w:type="table" w:customStyle="1" w:styleId="CFSI-1">
    <w:name w:val="CFSI-1"/>
    <w:basedOn w:val="Grilledutableau"/>
    <w:uiPriority w:val="61"/>
    <w:rsid w:val="000443AA"/>
    <w:rPr>
      <w:iCs/>
      <w:color w:val="auto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EE7D11" w:themeColor="accent1"/>
        <w:left w:val="single" w:sz="8" w:space="0" w:color="EE7D11" w:themeColor="accent1"/>
        <w:bottom w:val="single" w:sz="8" w:space="0" w:color="EE7D11" w:themeColor="accent1"/>
        <w:right w:val="single" w:sz="8" w:space="0" w:color="EE7D11" w:themeColor="accent1"/>
        <w:insideH w:val="single" w:sz="2" w:space="0" w:color="FBE4CF" w:themeColor="accent1" w:themeTint="33"/>
      </w:tblBorders>
      <w:tblCellMar>
        <w:top w:w="28" w:type="dxa"/>
        <w:left w:w="108" w:type="dxa"/>
        <w:bottom w:w="28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  <w:jc w:val="right"/>
      </w:pPr>
      <w:rPr>
        <w:rFonts w:ascii="Arial" w:hAnsi="Arial"/>
        <w:b/>
        <w:bCs/>
        <w:color w:val="FFFFFF" w:themeColor="background1"/>
      </w:rPr>
      <w:tblPr/>
      <w:tcPr>
        <w:shd w:val="clear" w:color="auto" w:fill="EE7D11" w:themeFill="accent1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</w:tblStylePr>
    <w:tblStylePr w:type="firstCol">
      <w:rPr>
        <w:rFonts w:ascii="Arial" w:hAnsi="Arial"/>
        <w:b/>
        <w:bCs/>
      </w:rPr>
      <w:tblPr/>
      <w:tcPr>
        <w:tcBorders>
          <w:top w:val="single" w:sz="8" w:space="0" w:color="EE7D11" w:themeColor="accent1"/>
          <w:left w:val="single" w:sz="8" w:space="0" w:color="EE7D11" w:themeColor="accent1"/>
          <w:bottom w:val="single" w:sz="8" w:space="0" w:color="EE7D11" w:themeColor="accent1"/>
          <w:right w:val="single" w:sz="8" w:space="0" w:color="EE7D11" w:themeColor="accent1"/>
          <w:insideH w:val="single" w:sz="8" w:space="0" w:color="F4B070" w:themeColor="accent1" w:themeTint="99"/>
          <w:insideV w:val="single" w:sz="8" w:space="0" w:color="EE7D11" w:themeColor="accent1"/>
        </w:tcBorders>
        <w:shd w:val="clear" w:color="auto" w:fill="FBE4CF" w:themeFill="accent1" w:themeFillTint="33"/>
      </w:tcPr>
    </w:tblStylePr>
    <w:tblStylePr w:type="lastCol">
      <w:rPr>
        <w:rFonts w:ascii="Arial" w:hAnsi="Arial"/>
        <w:b w:val="0"/>
        <w:bCs/>
      </w:rPr>
      <w:tblPr/>
      <w:tcPr>
        <w:tcBorders>
          <w:insideH w:val="single" w:sz="8" w:space="0" w:color="F4B070" w:themeColor="accent1" w:themeTint="99"/>
        </w:tcBorders>
        <w:shd w:val="clear" w:color="auto" w:fill="FBE4CF" w:themeFill="accent1" w:themeFillTint="33"/>
      </w:tcPr>
    </w:tblStylePr>
    <w:tblStylePr w:type="band1Vert">
      <w:rPr>
        <w:rFonts w:ascii="Arial" w:hAnsi="Arial"/>
      </w:rPr>
      <w:tblPr/>
      <w:tcPr>
        <w:tcBorders>
          <w:top w:val="single" w:sz="8" w:space="0" w:color="EE7D11" w:themeColor="accent1"/>
          <w:left w:val="single" w:sz="8" w:space="0" w:color="EE7D11" w:themeColor="accent1"/>
          <w:bottom w:val="single" w:sz="8" w:space="0" w:color="EE7D11" w:themeColor="accent1"/>
          <w:right w:val="single" w:sz="8" w:space="0" w:color="EE7D11" w:themeColor="accent1"/>
        </w:tcBorders>
      </w:tcPr>
    </w:tblStylePr>
    <w:tblStylePr w:type="band2Vert">
      <w:rPr>
        <w:rFonts w:ascii="Arial" w:hAnsi="Arial"/>
      </w:rPr>
      <w:tblPr/>
      <w:tcPr>
        <w:tcBorders>
          <w:insideH w:val="single" w:sz="8" w:space="0" w:color="F4B070" w:themeColor="accent1" w:themeTint="99"/>
        </w:tcBorders>
        <w:shd w:val="clear" w:color="auto" w:fill="FBE4CF" w:themeFill="accent1" w:themeFillTint="33"/>
      </w:tcPr>
    </w:tblStylePr>
    <w:tblStylePr w:type="band1Horz">
      <w:rPr>
        <w:rFonts w:ascii="Arial" w:hAnsi="Arial"/>
        <w:b w:val="0"/>
      </w:rPr>
    </w:tblStylePr>
    <w:tblStylePr w:type="band2Horz">
      <w:rPr>
        <w:rFonts w:ascii="Arial" w:hAnsi="Arial"/>
        <w:b w:val="0"/>
      </w:rPr>
      <w:tblPr/>
      <w:tcPr>
        <w:shd w:val="clear" w:color="auto" w:fill="FBE4CF" w:themeFill="accent1" w:themeFillTint="33"/>
      </w:tcPr>
    </w:tblStylePr>
    <w:tblStylePr w:type="nwCell">
      <w:rPr>
        <w:caps/>
        <w:smallCaps w:val="0"/>
      </w:rPr>
    </w:tblStylePr>
  </w:style>
  <w:style w:type="table" w:styleId="Grilledutableau">
    <w:name w:val="Table Grid"/>
    <w:basedOn w:val="TableauNormal"/>
    <w:uiPriority w:val="59"/>
    <w:rsid w:val="000443AA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xergue">
    <w:name w:val="Exergue"/>
    <w:basedOn w:val="Normal"/>
    <w:link w:val="ExergueCar"/>
    <w:qFormat/>
    <w:rsid w:val="000443AA"/>
    <w:pPr>
      <w:widowControl w:val="0"/>
      <w:pBdr>
        <w:top w:val="single" w:sz="2" w:space="6" w:color="FCEAD8" w:themeColor="background2"/>
        <w:left w:val="single" w:sz="36" w:space="4" w:color="EE7D11" w:themeColor="accent1"/>
        <w:bottom w:val="single" w:sz="2" w:space="6" w:color="FCEAD8" w:themeColor="background2"/>
        <w:right w:val="single" w:sz="2" w:space="4" w:color="FCEAD8" w:themeColor="background2"/>
      </w:pBdr>
      <w:shd w:val="clear" w:color="auto" w:fill="FCEAD8" w:themeFill="background2"/>
      <w:ind w:left="170" w:right="113"/>
    </w:pPr>
    <w:rPr>
      <w:lang w:val="en-US"/>
    </w:rPr>
  </w:style>
  <w:style w:type="table" w:styleId="Listeclaire-Accent6">
    <w:name w:val="Light List Accent 6"/>
    <w:basedOn w:val="TableauNormal"/>
    <w:uiPriority w:val="61"/>
    <w:rsid w:val="00044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D9C5C9" w:themeColor="accent6"/>
        <w:left w:val="single" w:sz="8" w:space="0" w:color="D9C5C9" w:themeColor="accent6"/>
        <w:bottom w:val="single" w:sz="8" w:space="0" w:color="D9C5C9" w:themeColor="accent6"/>
        <w:right w:val="single" w:sz="8" w:space="0" w:color="D9C5C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C5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C5C9" w:themeColor="accent6"/>
          <w:left w:val="single" w:sz="8" w:space="0" w:color="D9C5C9" w:themeColor="accent6"/>
          <w:bottom w:val="single" w:sz="8" w:space="0" w:color="D9C5C9" w:themeColor="accent6"/>
          <w:right w:val="single" w:sz="8" w:space="0" w:color="D9C5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C5C9" w:themeColor="accent6"/>
          <w:left w:val="single" w:sz="8" w:space="0" w:color="D9C5C9" w:themeColor="accent6"/>
          <w:bottom w:val="single" w:sz="8" w:space="0" w:color="D9C5C9" w:themeColor="accent6"/>
          <w:right w:val="single" w:sz="8" w:space="0" w:color="D9C5C9" w:themeColor="accent6"/>
        </w:tcBorders>
      </w:tcPr>
    </w:tblStylePr>
    <w:tblStylePr w:type="band1Horz">
      <w:tblPr/>
      <w:tcPr>
        <w:tcBorders>
          <w:top w:val="single" w:sz="8" w:space="0" w:color="D9C5C9" w:themeColor="accent6"/>
          <w:left w:val="single" w:sz="8" w:space="0" w:color="D9C5C9" w:themeColor="accent6"/>
          <w:bottom w:val="single" w:sz="8" w:space="0" w:color="D9C5C9" w:themeColor="accent6"/>
          <w:right w:val="single" w:sz="8" w:space="0" w:color="D9C5C9" w:themeColor="accent6"/>
        </w:tcBorders>
      </w:tcPr>
    </w:tblStylePr>
  </w:style>
  <w:style w:type="character" w:customStyle="1" w:styleId="ExergueCar">
    <w:name w:val="Exergue Car"/>
    <w:basedOn w:val="Policepardfaut"/>
    <w:link w:val="Exergue"/>
    <w:qFormat/>
    <w:rsid w:val="000443AA"/>
    <w:rPr>
      <w:rFonts w:ascii="Verdana" w:hAnsi="Verdana"/>
      <w:sz w:val="19"/>
      <w:shd w:val="clear" w:color="auto" w:fill="FCEAD8" w:themeFill="background2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0443AA"/>
    <w:pPr>
      <w:keepNext/>
      <w:keepLines/>
      <w:spacing w:before="60" w:line="240" w:lineRule="auto"/>
      <w:jc w:val="left"/>
    </w:pPr>
    <w:rPr>
      <w:bCs/>
      <w:i/>
      <w:color w:val="EE7D11" w:themeColor="accent1"/>
      <w:sz w:val="18"/>
      <w:szCs w:val="18"/>
    </w:rPr>
  </w:style>
  <w:style w:type="paragraph" w:customStyle="1" w:styleId="ListeAction">
    <w:name w:val="Liste Action"/>
    <w:aliases w:val="Décision,Impacte"/>
    <w:basedOn w:val="Normal"/>
    <w:rsid w:val="000443AA"/>
    <w:pPr>
      <w:numPr>
        <w:ilvl w:val="1"/>
        <w:numId w:val="6"/>
      </w:numPr>
      <w:spacing w:after="120" w:line="240" w:lineRule="auto"/>
      <w:jc w:val="left"/>
    </w:pPr>
  </w:style>
  <w:style w:type="character" w:customStyle="1" w:styleId="Titre5Car">
    <w:name w:val="Titre 5 Car"/>
    <w:basedOn w:val="Policepardfaut"/>
    <w:link w:val="Titre5"/>
    <w:uiPriority w:val="9"/>
    <w:rsid w:val="000443AA"/>
    <w:rPr>
      <w:rFonts w:ascii="Verdana" w:eastAsiaTheme="majorEastAsia" w:hAnsi="Verdana" w:cstheme="majorBidi"/>
      <w:b/>
      <w:color w:val="EE7D11" w:themeColor="accent1"/>
      <w:sz w:val="20"/>
    </w:rPr>
  </w:style>
  <w:style w:type="numbering" w:customStyle="1" w:styleId="Paragraphedelistenumrot">
    <w:name w:val="Paragraphe de liste numéroté"/>
    <w:uiPriority w:val="99"/>
    <w:rsid w:val="000443AA"/>
    <w:pPr>
      <w:numPr>
        <w:numId w:val="8"/>
      </w:numPr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0443AA"/>
    <w:rPr>
      <w:rFonts w:ascii="Verdana" w:hAnsi="Verdana"/>
      <w:sz w:val="19"/>
    </w:rPr>
  </w:style>
  <w:style w:type="table" w:customStyle="1" w:styleId="CFSI-2">
    <w:name w:val="CFSI-2"/>
    <w:basedOn w:val="Grilledutableau"/>
    <w:uiPriority w:val="99"/>
    <w:qFormat/>
    <w:rsid w:val="000443AA"/>
    <w:tblPr>
      <w:tblStyleColBandSize w:val="1"/>
      <w:tblInd w:w="0" w:type="dxa"/>
      <w:tblBorders>
        <w:top w:val="single" w:sz="8" w:space="0" w:color="007575" w:themeColor="text2"/>
        <w:left w:val="single" w:sz="8" w:space="0" w:color="007575" w:themeColor="text2"/>
        <w:bottom w:val="single" w:sz="8" w:space="0" w:color="007575" w:themeColor="text2"/>
        <w:right w:val="single" w:sz="8" w:space="0" w:color="007575" w:themeColor="text2"/>
        <w:insideH w:val="single" w:sz="8" w:space="0" w:color="007575" w:themeColor="text2"/>
        <w:insideV w:val="single" w:sz="8" w:space="0" w:color="007575" w:themeColor="text2"/>
      </w:tblBorders>
      <w:tblCellMar>
        <w:top w:w="28" w:type="dxa"/>
        <w:left w:w="108" w:type="dxa"/>
        <w:bottom w:w="28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  <w:jc w:val="right"/>
      </w:pPr>
      <w:rPr>
        <w:rFonts w:ascii="Arial" w:hAnsi="Arial"/>
        <w:b/>
        <w:bCs/>
        <w:color w:val="FFFFFF" w:themeColor="background1"/>
      </w:rPr>
      <w:tblPr/>
      <w:tcPr>
        <w:shd w:val="clear" w:color="auto" w:fill="007575" w:themeFill="text2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</w:tblStylePr>
    <w:tblStylePr w:type="firstCol">
      <w:rPr>
        <w:rFonts w:ascii="Arial" w:hAnsi="Arial"/>
        <w:b/>
        <w:bCs/>
      </w:rPr>
      <w:tblPr/>
      <w:tcPr>
        <w:shd w:val="clear" w:color="auto" w:fill="B0FFFF" w:themeFill="text2" w:themeFillTint="33"/>
      </w:tcPr>
    </w:tblStylePr>
    <w:tblStylePr w:type="lastCol">
      <w:rPr>
        <w:rFonts w:ascii="Arial" w:hAnsi="Arial"/>
        <w:b w:val="0"/>
        <w:bCs/>
      </w:rPr>
      <w:tblPr/>
      <w:tcPr>
        <w:shd w:val="clear" w:color="auto" w:fill="B0FFFF" w:themeFill="text2" w:themeFillTint="33"/>
      </w:tcPr>
    </w:tblStylePr>
    <w:tblStylePr w:type="band1Vert">
      <w:rPr>
        <w:rFonts w:ascii="Arial" w:hAnsi="Arial"/>
      </w:rPr>
      <w:tblPr/>
      <w:tcPr>
        <w:tcBorders>
          <w:top w:val="single" w:sz="8" w:space="0" w:color="007575" w:themeColor="text2"/>
          <w:left w:val="single" w:sz="8" w:space="0" w:color="007575" w:themeColor="text2"/>
          <w:bottom w:val="single" w:sz="8" w:space="0" w:color="007575" w:themeColor="text2"/>
          <w:right w:val="single" w:sz="8" w:space="0" w:color="007575" w:themeColor="text2"/>
          <w:insideH w:val="single" w:sz="8" w:space="0" w:color="007575" w:themeColor="text2"/>
          <w:insideV w:val="single" w:sz="8" w:space="0" w:color="007575" w:themeColor="text2"/>
        </w:tcBorders>
      </w:tcPr>
    </w:tblStylePr>
    <w:tblStylePr w:type="band2Vert">
      <w:rPr>
        <w:rFonts w:ascii="Arial" w:hAnsi="Arial"/>
      </w:rPr>
      <w:tblPr/>
      <w:tcPr>
        <w:shd w:val="clear" w:color="auto" w:fill="B0FFFF" w:themeFill="text2" w:themeFillTint="33"/>
      </w:tcPr>
    </w:tblStylePr>
    <w:tblStylePr w:type="band1Horz">
      <w:rPr>
        <w:rFonts w:ascii="Arial" w:hAnsi="Arial"/>
        <w:b w:val="0"/>
      </w:rPr>
    </w:tblStylePr>
    <w:tblStylePr w:type="band2Horz">
      <w:rPr>
        <w:rFonts w:ascii="Arial" w:hAnsi="Arial"/>
        <w:b w:val="0"/>
      </w:rPr>
      <w:tblPr/>
      <w:tcPr>
        <w:shd w:val="clear" w:color="auto" w:fill="B0FFFF" w:themeFill="text2" w:themeFillTint="33"/>
      </w:tcPr>
    </w:tblStylePr>
    <w:tblStylePr w:type="nwCell">
      <w:rPr>
        <w:caps/>
        <w:smallCaps w:val="0"/>
      </w:rPr>
    </w:tblStylePr>
  </w:style>
  <w:style w:type="paragraph" w:styleId="Listenumros">
    <w:name w:val="List Number"/>
    <w:basedOn w:val="Normal"/>
    <w:uiPriority w:val="99"/>
    <w:unhideWhenUsed/>
    <w:rsid w:val="000443AA"/>
    <w:pPr>
      <w:numPr>
        <w:numId w:val="4"/>
      </w:numPr>
      <w:contextualSpacing/>
      <w:jc w:val="left"/>
    </w:pPr>
  </w:style>
  <w:style w:type="paragraph" w:customStyle="1" w:styleId="NOTE">
    <w:name w:val="NOTE"/>
    <w:basedOn w:val="Normal"/>
    <w:link w:val="NOTECar"/>
    <w:semiHidden/>
    <w:qFormat/>
    <w:rsid w:val="000443AA"/>
    <w:pPr>
      <w:shd w:val="clear" w:color="auto" w:fill="FFFFCC"/>
    </w:pPr>
    <w:rPr>
      <w:i/>
    </w:rPr>
  </w:style>
  <w:style w:type="paragraph" w:styleId="Listepuces">
    <w:name w:val="List Bullet"/>
    <w:basedOn w:val="Normal"/>
    <w:uiPriority w:val="99"/>
    <w:unhideWhenUsed/>
    <w:rsid w:val="000443AA"/>
    <w:pPr>
      <w:numPr>
        <w:numId w:val="5"/>
      </w:numPr>
      <w:spacing w:before="120" w:after="120"/>
      <w:jc w:val="left"/>
    </w:pPr>
  </w:style>
  <w:style w:type="paragraph" w:customStyle="1" w:styleId="TableauARIAL">
    <w:name w:val="Tableau ARIAL"/>
    <w:basedOn w:val="Normal"/>
    <w:qFormat/>
    <w:rsid w:val="000443AA"/>
    <w:pPr>
      <w:jc w:val="left"/>
    </w:pPr>
    <w:rPr>
      <w:rFonts w:ascii="Arial" w:hAnsi="Arial"/>
    </w:rPr>
  </w:style>
  <w:style w:type="character" w:customStyle="1" w:styleId="NOTECar">
    <w:name w:val="NOTE Car"/>
    <w:basedOn w:val="Policepardfaut"/>
    <w:link w:val="NOTE"/>
    <w:semiHidden/>
    <w:rsid w:val="000443AA"/>
    <w:rPr>
      <w:rFonts w:ascii="Verdana" w:hAnsi="Verdana"/>
      <w:i/>
      <w:sz w:val="19"/>
      <w:shd w:val="clear" w:color="auto" w:fill="FFFFCC"/>
    </w:rPr>
  </w:style>
  <w:style w:type="character" w:customStyle="1" w:styleId="Couleur-gris80">
    <w:name w:val="Couleur-gris 80 %"/>
    <w:rsid w:val="000443AA"/>
    <w:rPr>
      <w:color w:val="333333"/>
    </w:rPr>
  </w:style>
  <w:style w:type="paragraph" w:customStyle="1" w:styleId="Auteur">
    <w:name w:val="Auteur"/>
    <w:basedOn w:val="Sous-titre"/>
    <w:link w:val="AuteurCar"/>
    <w:qFormat/>
    <w:rsid w:val="000443AA"/>
    <w:pPr>
      <w:jc w:val="left"/>
    </w:pPr>
    <w:rPr>
      <w:sz w:val="20"/>
    </w:rPr>
  </w:style>
  <w:style w:type="paragraph" w:customStyle="1" w:styleId="ExergueTire4">
    <w:name w:val="Exergue Tire 4"/>
    <w:basedOn w:val="Normal"/>
    <w:link w:val="ExergueTire4Car"/>
    <w:qFormat/>
    <w:rsid w:val="000443AA"/>
    <w:pPr>
      <w:keepLines/>
      <w:widowControl w:val="0"/>
      <w:pBdr>
        <w:top w:val="single" w:sz="2" w:space="6" w:color="FCEAD8" w:themeColor="background2"/>
        <w:left w:val="single" w:sz="36" w:space="4" w:color="EE7D11" w:themeColor="accent1"/>
        <w:bottom w:val="single" w:sz="2" w:space="6" w:color="FCEAD8" w:themeColor="background2"/>
        <w:right w:val="single" w:sz="2" w:space="4" w:color="FCEAD8" w:themeColor="background2"/>
      </w:pBdr>
      <w:shd w:val="clear" w:color="auto" w:fill="FCEAD8" w:themeFill="background2"/>
      <w:ind w:left="170" w:right="113"/>
    </w:pPr>
    <w:rPr>
      <w:b/>
      <w:lang w:val="en-US"/>
    </w:rPr>
  </w:style>
  <w:style w:type="character" w:customStyle="1" w:styleId="AuteurCar">
    <w:name w:val="Auteur Car"/>
    <w:basedOn w:val="Sous-titreCar"/>
    <w:link w:val="Auteur"/>
    <w:qFormat/>
    <w:rsid w:val="000443AA"/>
    <w:rPr>
      <w:rFonts w:ascii="Verdana" w:eastAsiaTheme="majorEastAsia" w:hAnsi="Verdana" w:cstheme="majorBidi"/>
      <w:iCs/>
      <w:color w:val="007575" w:themeColor="text2"/>
      <w:spacing w:val="15"/>
      <w:sz w:val="20"/>
      <w:szCs w:val="24"/>
    </w:rPr>
  </w:style>
  <w:style w:type="paragraph" w:customStyle="1" w:styleId="ExergueSujet">
    <w:name w:val="Exergue Sujet"/>
    <w:basedOn w:val="Normal"/>
    <w:link w:val="ExergueSujetCar"/>
    <w:qFormat/>
    <w:rsid w:val="000443AA"/>
    <w:pPr>
      <w:keepNext/>
      <w:keepLines/>
      <w:widowControl w:val="0"/>
      <w:pBdr>
        <w:top w:val="single" w:sz="2" w:space="6" w:color="FCEAD8" w:themeColor="background2"/>
        <w:left w:val="single" w:sz="36" w:space="4" w:color="EE7D11" w:themeColor="accent1"/>
        <w:bottom w:val="single" w:sz="2" w:space="6" w:color="FCEAD8" w:themeColor="background2"/>
        <w:right w:val="single" w:sz="2" w:space="4" w:color="FCEAD8" w:themeColor="background2"/>
      </w:pBdr>
      <w:shd w:val="clear" w:color="auto" w:fill="FCEAD8" w:themeFill="background2"/>
      <w:ind w:left="170" w:right="113"/>
      <w:jc w:val="left"/>
    </w:pPr>
    <w:rPr>
      <w:b/>
      <w:i/>
      <w:caps/>
      <w:color w:val="2D1A1C" w:themeColor="accent3" w:themeShade="80"/>
      <w:lang w:val="en-US"/>
    </w:rPr>
  </w:style>
  <w:style w:type="paragraph" w:customStyle="1" w:styleId="ITEM">
    <w:name w:val="ITEM"/>
    <w:basedOn w:val="Normal"/>
    <w:link w:val="ITEMCar"/>
    <w:qFormat/>
    <w:rsid w:val="000443AA"/>
    <w:rPr>
      <w:b/>
      <w:color w:val="D93067" w:themeColor="accent5"/>
      <w:sz w:val="28"/>
    </w:rPr>
  </w:style>
  <w:style w:type="character" w:customStyle="1" w:styleId="ExergueTire4Car">
    <w:name w:val="Exergue Tire 4 Car"/>
    <w:basedOn w:val="ExergueCar"/>
    <w:link w:val="ExergueTire4"/>
    <w:rsid w:val="000443AA"/>
    <w:rPr>
      <w:rFonts w:ascii="Verdana" w:hAnsi="Verdana"/>
      <w:b/>
      <w:sz w:val="19"/>
      <w:shd w:val="clear" w:color="auto" w:fill="FCEAD8" w:themeFill="background2"/>
      <w:lang w:val="en-US"/>
    </w:rPr>
  </w:style>
  <w:style w:type="character" w:customStyle="1" w:styleId="ITEMCar">
    <w:name w:val="ITEM Car"/>
    <w:basedOn w:val="Policepardfaut"/>
    <w:link w:val="ITEM"/>
    <w:rsid w:val="000443AA"/>
    <w:rPr>
      <w:rFonts w:ascii="Verdana" w:hAnsi="Verdana"/>
      <w:b/>
      <w:color w:val="D93067" w:themeColor="accent5"/>
      <w:sz w:val="28"/>
    </w:rPr>
  </w:style>
  <w:style w:type="paragraph" w:customStyle="1" w:styleId="paragraphe">
    <w:name w:val="paragraphe"/>
    <w:basedOn w:val="Normal"/>
    <w:link w:val="paragrapheCar"/>
    <w:autoRedefine/>
    <w:qFormat/>
    <w:rsid w:val="000443AA"/>
    <w:pPr>
      <w:spacing w:before="480" w:after="240" w:line="240" w:lineRule="auto"/>
    </w:pPr>
    <w:rPr>
      <w:rFonts w:eastAsia="Times New Roman" w:cs="Times New Roman"/>
      <w:b/>
      <w:i/>
      <w:szCs w:val="24"/>
      <w:lang w:eastAsia="fr-FR"/>
    </w:rPr>
  </w:style>
  <w:style w:type="paragraph" w:customStyle="1" w:styleId="ExergueListe">
    <w:name w:val="Exergue Liste"/>
    <w:basedOn w:val="Exergue"/>
    <w:link w:val="ExergueListeCar"/>
    <w:qFormat/>
    <w:rsid w:val="000443AA"/>
    <w:pPr>
      <w:numPr>
        <w:numId w:val="3"/>
      </w:numPr>
    </w:pPr>
  </w:style>
  <w:style w:type="character" w:customStyle="1" w:styleId="paragrapheCar">
    <w:name w:val="paragraphe Car"/>
    <w:basedOn w:val="Policepardfaut"/>
    <w:link w:val="paragraphe"/>
    <w:rsid w:val="000443AA"/>
    <w:rPr>
      <w:rFonts w:ascii="Verdana" w:eastAsia="Times New Roman" w:hAnsi="Verdana" w:cs="Times New Roman"/>
      <w:b/>
      <w:i/>
      <w:sz w:val="19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F662D"/>
    <w:rPr>
      <w:iCs/>
      <w:sz w:val="16"/>
      <w:szCs w:val="16"/>
    </w:rPr>
  </w:style>
  <w:style w:type="character" w:customStyle="1" w:styleId="ExergueSujetCar">
    <w:name w:val="Exergue Sujet Car"/>
    <w:basedOn w:val="ExergueTire4Car"/>
    <w:link w:val="ExergueSujet"/>
    <w:rsid w:val="000443AA"/>
    <w:rPr>
      <w:rFonts w:ascii="Verdana" w:hAnsi="Verdana"/>
      <w:b/>
      <w:i/>
      <w:caps/>
      <w:color w:val="2D1A1C" w:themeColor="accent3" w:themeShade="80"/>
      <w:sz w:val="19"/>
      <w:shd w:val="clear" w:color="auto" w:fill="FCEAD8" w:themeFill="background2"/>
      <w:lang w:val="en-US"/>
    </w:rPr>
  </w:style>
  <w:style w:type="paragraph" w:customStyle="1" w:styleId="Encadr">
    <w:name w:val="Encadré"/>
    <w:basedOn w:val="Normal"/>
    <w:link w:val="EncadrCar"/>
    <w:qFormat/>
    <w:rsid w:val="000443AA"/>
  </w:style>
  <w:style w:type="character" w:customStyle="1" w:styleId="EncadrCar">
    <w:name w:val="Encadré Car"/>
    <w:basedOn w:val="Policepardfaut"/>
    <w:link w:val="Encadr"/>
    <w:rsid w:val="000443AA"/>
    <w:rPr>
      <w:rFonts w:ascii="Verdana" w:hAnsi="Verdana"/>
      <w:sz w:val="19"/>
    </w:rPr>
  </w:style>
  <w:style w:type="character" w:customStyle="1" w:styleId="ExergueListeCar">
    <w:name w:val="Exergue Liste Car"/>
    <w:basedOn w:val="ExergueCar"/>
    <w:link w:val="ExergueListe"/>
    <w:rsid w:val="000443AA"/>
    <w:rPr>
      <w:rFonts w:ascii="Verdana" w:hAnsi="Verdana"/>
      <w:sz w:val="19"/>
      <w:shd w:val="clear" w:color="auto" w:fill="FCEAD8" w:themeFill="background2"/>
      <w:lang w:val="en-US"/>
    </w:rPr>
  </w:style>
  <w:style w:type="paragraph" w:customStyle="1" w:styleId="ExergueListecourte">
    <w:name w:val="Exergue Liste courte"/>
    <w:basedOn w:val="ExergueListe"/>
    <w:link w:val="ExergueListecourteCar"/>
    <w:qFormat/>
    <w:rsid w:val="000443AA"/>
    <w:pPr>
      <w:numPr>
        <w:numId w:val="0"/>
      </w:numPr>
      <w:spacing w:line="288" w:lineRule="auto"/>
      <w:contextualSpacing/>
    </w:pPr>
  </w:style>
  <w:style w:type="character" w:customStyle="1" w:styleId="ExergueListecourteCar">
    <w:name w:val="Exergue Liste courte Car"/>
    <w:basedOn w:val="ExergueListeCar"/>
    <w:link w:val="ExergueListecourte"/>
    <w:rsid w:val="000443AA"/>
    <w:rPr>
      <w:rFonts w:ascii="Verdana" w:hAnsi="Verdana"/>
      <w:sz w:val="19"/>
      <w:shd w:val="clear" w:color="auto" w:fill="FCEAD8" w:themeFill="background2"/>
      <w:lang w:val="en-US"/>
    </w:rPr>
  </w:style>
  <w:style w:type="paragraph" w:customStyle="1" w:styleId="Accentuationliste">
    <w:name w:val="Accentuation liste"/>
    <w:link w:val="AccentuationlisteCar"/>
    <w:qFormat/>
    <w:rsid w:val="007B5288"/>
    <w:pPr>
      <w:spacing w:after="60" w:line="240" w:lineRule="auto"/>
      <w:ind w:left="720" w:hanging="360"/>
    </w:pPr>
    <w:rPr>
      <w:sz w:val="16"/>
    </w:rPr>
  </w:style>
  <w:style w:type="character" w:customStyle="1" w:styleId="AccentuationlisteCar">
    <w:name w:val="Accentuation liste Car"/>
    <w:basedOn w:val="ParagraphedelisteCar"/>
    <w:link w:val="Accentuationliste"/>
    <w:rsid w:val="007B5288"/>
    <w:rPr>
      <w:rFonts w:ascii="Verdana" w:hAnsi="Verdana"/>
      <w:sz w:val="16"/>
    </w:rPr>
  </w:style>
  <w:style w:type="paragraph" w:customStyle="1" w:styleId="Astuce">
    <w:name w:val="Astuce"/>
    <w:basedOn w:val="NOTE"/>
    <w:link w:val="AstuceCar"/>
    <w:qFormat/>
    <w:rsid w:val="000443AA"/>
  </w:style>
  <w:style w:type="character" w:customStyle="1" w:styleId="AstuceCar">
    <w:name w:val="Astuce Car"/>
    <w:basedOn w:val="NOTECar"/>
    <w:link w:val="Astuce"/>
    <w:rsid w:val="000443AA"/>
    <w:rPr>
      <w:rFonts w:ascii="Verdana" w:hAnsi="Verdana"/>
      <w:i/>
      <w:sz w:val="19"/>
      <w:shd w:val="clear" w:color="auto" w:fill="FFFFCC"/>
    </w:rPr>
  </w:style>
  <w:style w:type="paragraph" w:styleId="Citation">
    <w:name w:val="Quote"/>
    <w:basedOn w:val="Normal"/>
    <w:next w:val="Normal"/>
    <w:link w:val="CitationCar"/>
    <w:uiPriority w:val="29"/>
    <w:qFormat/>
    <w:rsid w:val="000443AA"/>
    <w:pPr>
      <w:framePr w:w="2835" w:wrap="around" w:vAnchor="text" w:hAnchor="text" w:xAlign="right" w:y="1"/>
      <w:pBdr>
        <w:left w:val="single" w:sz="36" w:space="4" w:color="EE7D11" w:themeColor="accent1"/>
      </w:pBdr>
      <w:ind w:left="397"/>
      <w:jc w:val="left"/>
    </w:pPr>
    <w:rPr>
      <w:i/>
      <w:iCs/>
      <w:color w:val="005757" w:themeColor="tex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0443AA"/>
    <w:rPr>
      <w:rFonts w:ascii="Verdana" w:hAnsi="Verdana"/>
      <w:i/>
      <w:iCs/>
      <w:color w:val="005757" w:themeColor="text2" w:themeShade="BF"/>
      <w:sz w:val="19"/>
    </w:rPr>
  </w:style>
  <w:style w:type="character" w:styleId="Lienhypertextesuivivisit">
    <w:name w:val="FollowedHyperlink"/>
    <w:basedOn w:val="Policepardfaut"/>
    <w:uiPriority w:val="99"/>
    <w:semiHidden/>
    <w:unhideWhenUsed/>
    <w:rsid w:val="000443AA"/>
    <w:rPr>
      <w:color w:val="800080" w:themeColor="followedHyperlink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4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443AA"/>
    <w:rPr>
      <w:rFonts w:ascii="Tahoma" w:hAnsi="Tahoma" w:cs="Tahoma"/>
      <w:sz w:val="16"/>
      <w:szCs w:val="16"/>
    </w:rPr>
  </w:style>
  <w:style w:type="paragraph" w:customStyle="1" w:styleId="TITRE00">
    <w:name w:val="TITRE 0"/>
    <w:basedOn w:val="Titre0"/>
    <w:link w:val="TITRE0Car0"/>
    <w:qFormat/>
    <w:rsid w:val="00E4352A"/>
  </w:style>
  <w:style w:type="character" w:customStyle="1" w:styleId="Titre0Car">
    <w:name w:val="Titre 0 Car"/>
    <w:basedOn w:val="Titre1Car"/>
    <w:link w:val="Titre0"/>
    <w:rsid w:val="00E4352A"/>
    <w:rPr>
      <w:rFonts w:ascii="Verdana" w:eastAsiaTheme="majorEastAsia" w:hAnsi="Verdana" w:cstheme="majorBidi"/>
      <w:b/>
      <w:bCs/>
      <w:caps/>
      <w:color w:val="EE7D11" w:themeColor="accent1"/>
      <w:sz w:val="28"/>
      <w:szCs w:val="28"/>
    </w:rPr>
  </w:style>
  <w:style w:type="character" w:customStyle="1" w:styleId="TITRE0Car0">
    <w:name w:val="TITRE 0 Car"/>
    <w:basedOn w:val="Titre0Car"/>
    <w:link w:val="TITRE00"/>
    <w:rsid w:val="00E4352A"/>
    <w:rPr>
      <w:rFonts w:ascii="Verdana" w:eastAsiaTheme="majorEastAsia" w:hAnsi="Verdana" w:cstheme="majorBidi"/>
      <w:b/>
      <w:bCs/>
      <w:caps/>
      <w:color w:val="EE7D11" w:themeColor="accent1"/>
      <w:sz w:val="28"/>
      <w:szCs w:val="28"/>
    </w:rPr>
  </w:style>
  <w:style w:type="character" w:customStyle="1" w:styleId="LienInternet">
    <w:name w:val="Lien Internet"/>
    <w:basedOn w:val="Policepardfaut"/>
    <w:uiPriority w:val="99"/>
    <w:unhideWhenUsed/>
    <w:rsid w:val="00975B5D"/>
    <w:rPr>
      <w:color w:val="0000FF" w:themeColor="hyperlink"/>
      <w:u w:val="single"/>
    </w:rPr>
  </w:style>
  <w:style w:type="character" w:styleId="Emphaseple">
    <w:name w:val="Subtle Emphasis"/>
    <w:aliases w:val="Emphase"/>
    <w:basedOn w:val="Policepardfaut"/>
    <w:uiPriority w:val="19"/>
    <w:qFormat/>
    <w:rsid w:val="00DC26F1"/>
    <w:rPr>
      <w:i/>
      <w:color w:val="808080" w:themeColor="text1" w:themeTint="7F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975B5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975B5D"/>
    <w:rPr>
      <w:rFonts w:ascii="Verdana" w:hAnsi="Verdana"/>
      <w:sz w:val="20"/>
      <w:szCs w:val="20"/>
    </w:rPr>
  </w:style>
  <w:style w:type="character" w:customStyle="1" w:styleId="Ancredenotedebasdepage">
    <w:name w:val="Ancre de note de bas de page"/>
    <w:rsid w:val="00975B5D"/>
    <w:rPr>
      <w:vertAlign w:val="superscript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975B5D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uiPriority w:val="99"/>
    <w:semiHidden/>
    <w:rsid w:val="00975B5D"/>
    <w:rPr>
      <w:rFonts w:ascii="Verdana" w:hAnsi="Verdana"/>
      <w:sz w:val="20"/>
      <w:szCs w:val="20"/>
    </w:rPr>
  </w:style>
  <w:style w:type="table" w:styleId="Trameclaire-Accent1">
    <w:name w:val="Light Shading Accent 1"/>
    <w:basedOn w:val="TableauNormal"/>
    <w:uiPriority w:val="60"/>
    <w:rsid w:val="00975B5D"/>
    <w:pPr>
      <w:spacing w:after="0" w:line="240" w:lineRule="auto"/>
    </w:pPr>
    <w:rPr>
      <w:color w:val="B25D0C" w:themeColor="accent1" w:themeShade="BF"/>
    </w:rPr>
    <w:tblPr>
      <w:tblStyleRowBandSize w:val="1"/>
      <w:tblStyleColBandSize w:val="1"/>
      <w:tblInd w:w="0" w:type="dxa"/>
      <w:tblBorders>
        <w:top w:val="single" w:sz="8" w:space="0" w:color="EE7D11" w:themeColor="accent1"/>
        <w:bottom w:val="single" w:sz="8" w:space="0" w:color="EE7D1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7D11" w:themeColor="accent1"/>
          <w:left w:val="nil"/>
          <w:bottom w:val="single" w:sz="8" w:space="0" w:color="EE7D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7D11" w:themeColor="accent1"/>
          <w:left w:val="nil"/>
          <w:bottom w:val="single" w:sz="8" w:space="0" w:color="EE7D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4" w:themeFill="accent1" w:themeFillTint="3F"/>
      </w:tcPr>
    </w:tblStyle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6F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6F22"/>
    <w:rPr>
      <w:rFonts w:ascii="Verdana" w:hAnsi="Verdana"/>
      <w:b/>
      <w:bCs/>
      <w:sz w:val="20"/>
      <w:szCs w:val="20"/>
    </w:rPr>
  </w:style>
  <w:style w:type="paragraph" w:styleId="Sansinterligne">
    <w:name w:val="No Spacing"/>
    <w:uiPriority w:val="1"/>
    <w:qFormat/>
    <w:rsid w:val="0026767B"/>
    <w:pPr>
      <w:spacing w:after="0" w:line="240" w:lineRule="auto"/>
      <w:jc w:val="both"/>
    </w:pPr>
  </w:style>
  <w:style w:type="table" w:styleId="Trameclaire-Accent6">
    <w:name w:val="Light Shading Accent 6"/>
    <w:basedOn w:val="TableauNormal"/>
    <w:uiPriority w:val="60"/>
    <w:rsid w:val="00BF0D46"/>
    <w:pPr>
      <w:spacing w:after="0" w:line="240" w:lineRule="auto"/>
    </w:pPr>
    <w:rPr>
      <w:rFonts w:asciiTheme="minorHAnsi" w:hAnsiTheme="minorHAnsi"/>
      <w:color w:val="AF868E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D9C5C9" w:themeColor="accent6"/>
        <w:bottom w:val="single" w:sz="8" w:space="0" w:color="D9C5C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C5C9" w:themeColor="accent6"/>
          <w:left w:val="nil"/>
          <w:bottom w:val="single" w:sz="8" w:space="0" w:color="D9C5C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C5C9" w:themeColor="accent6"/>
          <w:left w:val="nil"/>
          <w:bottom w:val="single" w:sz="8" w:space="0" w:color="D9C5C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0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0F1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cfsi.asso.fr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cfsi.asso.fr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un\outils-communs\outils-feuille-style\7-B-modele-cfsi-ra-pour-impression.dotx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007575"/>
      </a:dk2>
      <a:lt2>
        <a:srgbClr val="FCEAD8"/>
      </a:lt2>
      <a:accent1>
        <a:srgbClr val="EE7D11"/>
      </a:accent1>
      <a:accent2>
        <a:srgbClr val="007575"/>
      </a:accent2>
      <a:accent3>
        <a:srgbClr val="5B3439"/>
      </a:accent3>
      <a:accent4>
        <a:srgbClr val="BBAE78"/>
      </a:accent4>
      <a:accent5>
        <a:srgbClr val="D93067"/>
      </a:accent5>
      <a:accent6>
        <a:srgbClr val="D9C5C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3DAB5-A745-413A-AD60-8849DD2E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7-B-modele-cfsi-ra-pour-impression</Template>
  <TotalTime>0</TotalTime>
  <Pages>3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m.maudoux</dc:creator>
  <cp:lastModifiedBy>HP</cp:lastModifiedBy>
  <cp:revision>2</cp:revision>
  <cp:lastPrinted>2019-07-01T15:45:00Z</cp:lastPrinted>
  <dcterms:created xsi:type="dcterms:W3CDTF">2020-03-02T09:46:00Z</dcterms:created>
  <dcterms:modified xsi:type="dcterms:W3CDTF">2020-03-02T09:46:00Z</dcterms:modified>
</cp:coreProperties>
</file>